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B7A51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-146050</wp:posOffset>
                </wp:positionV>
                <wp:extent cx="914400" cy="91440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245" y="57658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5B08F2F3"/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35pt;margin-top:-11.5pt;height:72pt;width:72pt;z-index:251668480;mso-width-relative:page;mso-height-relative:page;" filled="f" stroked="f" coordsize="21600,21600" o:gfxdata="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NS&#10;AKTbAAAACgEAAA8AAAAAAAAAAQAgAAAAIgAAAGRycy9kb3ducmV2LnhtbFBLAQIUABQAAAAIAIdO&#10;4kBWDJh0WQIAAKQEAAAOAAAAAAAAAAEAIAAAACoBAABkcnMvZTJvRG9jLnhtbFBLBQYAAAAABgAG&#10;AFkBAAD1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 style="mso-fit-shape-to-text:t;">
                  <w:txbxContent>
                    <w:p w14:paraId="5B08F2F3"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-690245</wp:posOffset>
                </wp:positionV>
                <wp:extent cx="7660640" cy="10890250"/>
                <wp:effectExtent l="3810" t="3175" r="12700" b="317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640" cy="10890250"/>
                          <a:chOff x="14001" y="163"/>
                          <a:chExt cx="12064" cy="17150"/>
                        </a:xfrm>
                      </wpg:grpSpPr>
                      <wps:wsp>
                        <wps:cNvPr id="9" name="直接连接符 9"/>
                        <wps:cNvCnPr/>
                        <wps:spPr>
                          <a:xfrm flipH="1">
                            <a:off x="14066" y="321"/>
                            <a:ext cx="3321" cy="839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 flipH="1">
                            <a:off x="14023" y="257"/>
                            <a:ext cx="3043" cy="5528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19016" y="300"/>
                            <a:ext cx="6964" cy="117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 flipH="1">
                            <a:off x="18866" y="177"/>
                            <a:ext cx="5640" cy="17043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14023" y="12235"/>
                            <a:ext cx="5507" cy="501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17644" y="171"/>
                            <a:ext cx="4822" cy="17143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直接连接符 17"/>
                        <wps:cNvCnPr/>
                        <wps:spPr>
                          <a:xfrm flipV="1">
                            <a:off x="14001" y="192"/>
                            <a:ext cx="10008" cy="10843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20623" y="163"/>
                            <a:ext cx="5443" cy="645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 flipV="1">
                            <a:off x="22059" y="10650"/>
                            <a:ext cx="3964" cy="6578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 flipV="1">
                            <a:off x="24630" y="14571"/>
                            <a:ext cx="1414" cy="2657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1599CC">
                                <a:alpha val="9000"/>
                              </a:srgbClr>
                            </a:solidFill>
                            <a:prstDash val="solid"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05pt;margin-top:-54.35pt;height:857.5pt;width:603.2pt;z-index:251665408;mso-width-relative:page;mso-height-relative:page;" coordorigin="14001,163" coordsize="12064,17150" o:gfxdata="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BCo/HQ2wAA&#10;AA0BAAAPAAAAAAAAAAEAIAAAACIAAABkcnMvZG93bnJldi54bWxQSwECFAAUAAAACACHTuJAueQn&#10;9+MDAABMFgAADgAAAAAAAAABACAAAAAqAQAAZHJzL2Uyb0RvYy54bWxQSwUGAAAAAAYABgBZAQAA&#10;fwcAAAAA&#10;">
                <o:lock v:ext="edit" aspectratio="f"/>
                <v:line id="_x0000_s1026" o:spid="_x0000_s1026" o:spt="20" style="position:absolute;left:14066;top:321;flip:x;height:8390;width:3321;" filled="f" stroked="t" coordsize="21600,21600" o:gfxdata="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1Lg6/&#10;AAAA2g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4023;top:257;flip:x;height:5528;width:3043;" filled="f" stroked="t" coordsize="21600,21600" o:gfxdata="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dtAo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9016;top:300;height:11785;width:6964;" filled="f" stroked="t" coordsize="21600,21600" o:gfxdata="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3KmS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8866;top:177;flip:x;height:17043;width:5640;" filled="f" stroked="t" coordsize="21600,21600" o:gfxdata="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+f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4023;top:12235;height:5015;width:5507;" filled="f" stroked="t" coordsize="21600,21600" o:gfxdata="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p5lH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7644;top:171;height:17143;width:4822;" filled="f" stroked="t" coordsize="21600,21600" o:gfxdata="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rCg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14001;top:192;flip:y;height:10843;width:10008;" filled="f" stroked="t" coordsize="21600,21600" o:gfxdata="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s4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20623;top:163;height:6450;width:5443;" filled="f" stroked="t" coordsize="21600,21600" o:gfxdata="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NJ54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22059;top:10650;flip:y;height:6578;width:3964;" filled="f" stroked="t" coordsize="21600,21600" o:gfxdata="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KbHw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  <v:line id="_x0000_s1026" o:spid="_x0000_s1026" o:spt="20" style="position:absolute;left:24630;top:14571;flip:y;height:2657;width:1414;" filled="f" stroked="t" coordsize="21600,21600" o:gfxdata="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UUa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1599CC" opacity="5898f" miterlimit="4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-8197850</wp:posOffset>
                </wp:positionV>
                <wp:extent cx="10541000" cy="7259955"/>
                <wp:effectExtent l="0" t="0" r="12700" b="1714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0" cy="725995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0D4268A4"/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6.5pt;margin-top:-645.5pt;height:571.65pt;width:830pt;z-index:251659264;v-text-anchor:middle;mso-width-relative:page;mso-height-relative:page;" fillcolor="#F2F2F2 [3052]" filled="t" stroked="f" coordsize="21600,21600" o:gfxdata="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a9P+dwAAAAPAQAADwAAAAAAAAABACAAAAAiAAAAZHJz&#10;L2Rvd25yZXYueG1sUEsBAhQAFAAAAAgAh07iQGTWs2dyAgAA3gQAAA4AAAAAAAAAAQAgAAAAKwEA&#10;AGRycy9lMm9Eb2MueG1sUEsFBgAAAAAGAAYAWQEAAA8GAAAAAA==&#10;">
                <v:fill on="t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 w14:paraId="0D4268A4"/>
                  </w:txbxContent>
                </v:textbox>
              </v:shape>
            </w:pict>
          </mc:Fallback>
        </mc:AlternateContent>
      </w:r>
    </w:p>
    <w:p w14:paraId="674EE015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</w:p>
    <w:p w14:paraId="5A2AB6A9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</w:p>
    <w:p w14:paraId="259B15AA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</w:p>
    <w:p w14:paraId="0BFBE09A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</w:p>
    <w:p w14:paraId="23EE8FAB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</w:p>
    <w:p w14:paraId="7CCA5053">
      <w:pPr>
        <w:framePr w:wrap="auto" w:vAnchor="margin" w:hAnchor="text" w:yAlign="inline"/>
        <w:rPr>
          <w:rFonts w:hint="eastAsia"/>
          <w:rtl w:val="0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8164195</wp:posOffset>
                </wp:positionH>
                <wp:positionV relativeFrom="paragraph">
                  <wp:posOffset>2778760</wp:posOffset>
                </wp:positionV>
                <wp:extent cx="1338580" cy="1244600"/>
                <wp:effectExtent l="4445" t="4445" r="9525" b="8255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580" cy="1244600"/>
                          <a:chOff x="17734" y="21614"/>
                          <a:chExt cx="2108" cy="1960"/>
                        </a:xfrm>
                      </wpg:grpSpPr>
                      <wps:wsp>
                        <wps:cNvPr id="121" name="矩形 26"/>
                        <wps:cNvSpPr/>
                        <wps:spPr>
                          <a:xfrm>
                            <a:off x="17734" y="21614"/>
                            <a:ext cx="2108" cy="19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>
                            <a:solidFill>
                              <a:srgbClr val="000000"/>
                            </a:solidFill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upright="0" compatLnSpc="1">
                          <a:spAutoFit/>
                        </wps:bodyPr>
                      </wps:wsp>
                      <wps:wsp>
                        <wps:cNvPr id="123" name="officeArt object"/>
                        <wps:cNvSpPr txBox="1"/>
                        <wps:spPr>
                          <a:xfrm>
                            <a:off x="17964" y="22222"/>
                            <a:ext cx="1674" cy="5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C97DA42">
                              <w:pPr>
                                <w:framePr w:wrap="auto" w:vAnchor="margin" w:hAnchor="text" w:yAlign="inline"/>
                                <w:jc w:val="distribute"/>
                                <w:rPr>
                                  <w:rFonts w:hint="default" w:ascii="微软雅黑" w:hAnsi="微软雅黑" w:eastAsia="微软雅黑"/>
                                  <w:b/>
                                  <w:color w:val="A6A6A6" w:themeColor="background1" w:themeShade="A6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A6A6A6" w:themeColor="background1" w:themeShade="A6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  <w:t>二维码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2.85pt;margin-top:218.8pt;height:98pt;width:105.4pt;z-index:251660288;mso-width-relative:page;mso-height-relative:page;" coordorigin="17734,21614" coordsize="2108,1960" o:gfxdata="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AHhSGfdAAAADQEAAA8AAAAAAAAAAQAgAAAAIgAAAGRycy9k&#10;b3ducmV2LnhtbFBLAQIUABQAAAAIAIdO4kDtHLYPUwMAABoIAAAOAAAAAAAAAAEAIAAAACwBAABk&#10;cnMvZTJvRG9jLnhtbFBLBQYAAAAABgAGAFkBAADxBgAAAAA=&#10;">
                <o:lock v:ext="edit" aspectratio="f"/>
                <v:rect id="矩形 26" o:spid="_x0000_s1026" o:spt="1" style="position:absolute;left:17734;top:21614;height:1960;width:2108;v-text-anchor:middle;" fillcolor="#FFFFFF [3212]" filled="t" stroked="t" coordsize="21600,21600" o:gfxdata="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IDdh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4" joinstyle="miter"/>
                  <v:imagedata o:title=""/>
                  <o:lock v:ext="edit" aspectratio="f"/>
                  <v:textbox inset="4pt,4pt,4pt,4pt" style="mso-fit-shape-to-text:t;"/>
                </v:rect>
                <v:shape id="officeArt object" o:spid="_x0000_s1026" o:spt="202" type="#_x0000_t202" style="position:absolute;left:17964;top:22222;height:585;width:1674;" filled="f" stroked="f" coordsize="21600,21600" o:gfxdata="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1rzAtwAAANwAAAAP&#10;AAAAAAAAAAEAIAAAACIAAABkcnMvZG93bnJldi54bWxQSwECFAAUAAAACACHTuJAMy8FnjsAAAA5&#10;AAAAEAAAAAAAAAABACAAAAAGAQAAZHJzL3NoYXBleG1sLnhtbFBLBQYAAAAABgAGAFsBAACwAwAA&#10;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2C97DA42">
                        <w:pPr>
                          <w:framePr w:wrap="auto" w:vAnchor="margin" w:hAnchor="text" w:yAlign="inline"/>
                          <w:jc w:val="distribute"/>
                          <w:rPr>
                            <w:rFonts w:hint="default" w:ascii="微软雅黑" w:hAnsi="微软雅黑" w:eastAsia="微软雅黑"/>
                            <w:b/>
                            <w:color w:val="A6A6A6" w:themeColor="background1" w:themeShade="A6"/>
                            <w:kern w:val="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A6A6A6" w:themeColor="background1" w:themeShade="A6"/>
                            <w:kern w:val="0"/>
                            <w:sz w:val="21"/>
                            <w:szCs w:val="21"/>
                            <w:lang w:val="en-US" w:eastAsia="zh-CN"/>
                          </w:rPr>
                          <w:t>二维码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BD0C59">
      <w:pPr>
        <w:framePr w:wrap="auto" w:vAnchor="margin" w:hAnchor="text" w:yAlign="inline"/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6256020</wp:posOffset>
                </wp:positionH>
                <wp:positionV relativeFrom="paragraph">
                  <wp:posOffset>6306185</wp:posOffset>
                </wp:positionV>
                <wp:extent cx="906780" cy="2148205"/>
                <wp:effectExtent l="0" t="0" r="7620" b="190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2148118"/>
                          <a:chOff x="11333" y="19826"/>
                          <a:chExt cx="1984" cy="4700"/>
                        </a:xfrm>
                      </wpg:grpSpPr>
                      <wps:wsp>
                        <wps:cNvPr id="28" name="矩形 23"/>
                        <wps:cNvSpPr/>
                        <wps:spPr>
                          <a:xfrm>
                            <a:off x="11333" y="22542"/>
                            <a:ext cx="1984" cy="1984"/>
                          </a:xfrm>
                          <a:prstGeom prst="rect">
                            <a:avLst/>
                          </a:prstGeom>
                          <a:blipFill rotWithShape="1">
                            <a:blip r:embed="rId9"/>
                            <a:stretch>
                              <a:fillRect/>
                            </a:stretch>
                          </a:blipFill>
                          <a:ln w="12700" cap="flat">
                            <a:noFill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upright="0" compatLnSpc="1">
                          <a:spAutoFit/>
                        </wps:bodyPr>
                      </wps:wsp>
                      <wps:wsp>
                        <wps:cNvPr id="29" name="officeArt object"/>
                        <wps:cNvSpPr txBox="1"/>
                        <wps:spPr>
                          <a:xfrm>
                            <a:off x="11412" y="19826"/>
                            <a:ext cx="1375" cy="7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8B5EA9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both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2.6pt;margin-top:496.55pt;height:169.15pt;width:71.4pt;z-index:251664384;mso-width-relative:page;mso-height-relative:page;" coordorigin="11333,19826" coordsize="1984,4700" o:gfxdata="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QIAAAAAUmdodGxvbmcAAAEC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DOEJJTQQM&#10;AAAAAC9gAAAAAQAAAKAAAACgAAAB4AABLAAAAC9EABgAAf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QEBAQEBAQEB&#10;AQEBAQEBAgICAgICAgICAgIDAwMDAwMDAwMDAQEBAQEBAQEBAQECAgECAgMDAwMDAwMDAwMDAwMD&#10;AwMDAwMDAwMDAwMDAwMDAwMDAwMDAwMDAwMDAwMDAwMDAwP/wAARCAECAQIDAREAAhEBAxEB/90A&#10;BAAh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">
                <o:lock v:ext="edit" aspectratio="f"/>
                <v:rect id="矩形 23" o:spid="_x0000_s1026" o:spt="1" style="position:absolute;left:11333;top:22542;height:1984;width:1984;v-text-anchor:middle;" filled="t" stroked="f" coordsize="21600,21600" o:gfxdata="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nLG7ugAAANsA&#10;AAAPAAAAAAAAAAEAIAAAACIAAABkcnMvZG93bnJldi54bWxQSwECFAAUAAAACACHTuJAMy8FnjsA&#10;AAA5AAAAEAAAAAAAAAABACAAAAAJAQAAZHJzL3NoYXBleG1sLnhtbFBLBQYAAAAABgAGAFsBAACz&#10;AwAAAAA=&#10;">
                  <v:fill type="frame" on="t" focussize="0,0" recolor="t" rotate="t" r:id="rId9"/>
                  <v:stroke on="f" weight="1pt" miterlimit="4" joinstyle="miter"/>
                  <v:imagedata o:title=""/>
                  <o:lock v:ext="edit" aspectratio="f"/>
                  <v:textbox inset="4pt,4pt,4pt,4pt" style="mso-fit-shape-to-text:t;"/>
                </v:rect>
                <v:shape id="officeArt object" o:spid="_x0000_s1026" o:spt="202" type="#_x0000_t202" style="position:absolute;left:11412;top:19826;height:720;width:1375;" filled="f" stroked="f" coordsize="21600,21600" o:gfxdata="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H5sY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1A8B5EA9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both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</w:t>
      </w:r>
    </w:p>
    <w:p w14:paraId="353FC629">
      <w:pPr>
        <w:framePr w:wrap="auto" w:vAnchor="margin" w:hAnchor="text" w:yAlign="inline"/>
        <w:rPr>
          <w:rFonts w:hint="eastAsia"/>
          <w:sz w:val="24"/>
          <w:lang w:val="en-US" w:eastAsia="zh-CN"/>
        </w:rPr>
      </w:pPr>
    </w:p>
    <w:p w14:paraId="7D5E03D7">
      <w:pPr>
        <w:framePr w:wrap="auto" w:vAnchor="margin" w:hAnchor="text" w:yAlign="inline"/>
        <w:rPr>
          <w:rFonts w:hint="eastAsia"/>
          <w:sz w:val="24"/>
          <w:lang w:val="en-US" w:eastAsia="zh-CN"/>
        </w:rPr>
      </w:pPr>
    </w:p>
    <w:p w14:paraId="3395CF7B">
      <w:pPr>
        <w:framePr w:wrap="auto" w:vAnchor="margin" w:hAnchor="text" w:yAlign="inline"/>
        <w:rPr>
          <w:rFonts w:hint="eastAsia"/>
          <w:sz w:val="24"/>
          <w:lang w:val="en-US" w:eastAsia="zh-CN"/>
        </w:rPr>
      </w:pPr>
    </w:p>
    <w:p w14:paraId="14FD1E85">
      <w:pPr>
        <w:framePr w:wrap="auto" w:vAnchor="margin" w:hAnchor="text" w:yAlign="inline"/>
        <w:rPr>
          <w:rFonts w:hint="eastAsia"/>
          <w:sz w:val="24"/>
          <w:lang w:val="en-US" w:eastAsia="zh-CN"/>
        </w:rPr>
      </w:pPr>
    </w:p>
    <w:p w14:paraId="2724B03E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  <w:sectPr>
          <w:headerReference r:id="rId5" w:type="default"/>
          <w:footerReference r:id="rId6" w:type="default"/>
          <w:pgSz w:w="11900" w:h="16840"/>
          <w:pgMar w:top="0" w:right="0" w:bottom="0" w:left="0" w:header="720" w:footer="0" w:gutter="0"/>
          <w:cols w:space="0" w:num="1"/>
          <w:rtlGutter w:val="0"/>
          <w:docGrid w:linePitch="0" w:charSpace="0"/>
        </w:sect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2812415</wp:posOffset>
                </wp:positionV>
                <wp:extent cx="7186930" cy="1301115"/>
                <wp:effectExtent l="0" t="0" r="13970" b="1333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930" cy="1301115"/>
                          <a:chOff x="14646" y="8990"/>
                          <a:chExt cx="11318" cy="2049"/>
                        </a:xfrm>
                      </wpg:grpSpPr>
                      <wps:wsp>
                        <wps:cNvPr id="22" name="矩形 22"/>
                        <wps:cNvSpPr/>
                        <wps:spPr>
                          <a:xfrm>
                            <a:off x="14646" y="9038"/>
                            <a:ext cx="450" cy="1971"/>
                          </a:xfrm>
                          <a:prstGeom prst="rect">
                            <a:avLst/>
                          </a:prstGeom>
                          <a:solidFill>
                            <a:srgbClr val="1599CC"/>
                          </a:solidFill>
                          <a:ln w="12700" cap="flat">
                            <a:noFill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upright="0" compatLnSpc="1">
                          <a:sp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20503" y="9068"/>
                            <a:ext cx="5461" cy="1971"/>
                          </a:xfrm>
                          <a:prstGeom prst="rect">
                            <a:avLst/>
                          </a:prstGeom>
                          <a:solidFill>
                            <a:srgbClr val="1599CC"/>
                          </a:solidFill>
                          <a:ln w="12700" cap="flat">
                            <a:noFill/>
                            <a:miter lim="4000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none"/>
                        </wps:style>
  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upright="0" compatLnSpc="1">
                          <a:spAutoFit/>
                        </wps:bodyPr>
                      </wps:wsp>
                      <wps:wsp>
                        <wps:cNvPr id="226" name="officeArt object"/>
                        <wps:cNvSpPr txBox="1"/>
                        <wps:spPr>
                          <a:xfrm>
                            <a:off x="15281" y="8990"/>
                            <a:ext cx="5941" cy="147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5CA781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100"/>
                                  <w:szCs w:val="10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100"/>
                                  <w:szCs w:val="100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检测报价单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7" name="officeArt object"/>
                        <wps:cNvSpPr txBox="1"/>
                        <wps:spPr>
                          <a:xfrm>
                            <a:off x="20870" y="9169"/>
                            <a:ext cx="5049" cy="17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B466F44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kern w:val="0"/>
                                  <w:sz w:val="52"/>
                                  <w:szCs w:val="5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kern w:val="0"/>
                                  <w:sz w:val="52"/>
                                  <w:szCs w:val="52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以专业为盾</w:t>
                              </w:r>
                            </w:p>
                            <w:p w14:paraId="5F4E0EC3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rPr>
                                  <w:rFonts w:hint="default" w:ascii="微软雅黑 Light" w:hAnsi="微软雅黑 Light" w:eastAsia="微软雅黑 Light" w:cs="微软雅黑 Light"/>
                                  <w:b/>
                                  <w:bCs/>
                                  <w:color w:val="FFFFFF" w:themeColor="background1"/>
                                  <w:kern w:val="0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FFFFFF" w:themeColor="background1"/>
                                  <w:kern w:val="0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安全守护每一天</w:t>
                              </w:r>
                            </w:p>
                            <w:p w14:paraId="75EFA91D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FFFFFF" w:themeColor="background1"/>
                                  <w:kern w:val="0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 w14:paraId="2FAF9B4F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FFFFFF" w:themeColor="background1"/>
                                  <w:kern w:val="0"/>
                                  <w:sz w:val="48"/>
                                  <w:szCs w:val="48"/>
                                  <w:lang w:val="en-US" w:eastAsia="zh-CN"/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 w14:paraId="57B33095">
                              <w:pPr>
                                <w:framePr w:wrap="auto" w:vAnchor="margin" w:hAnchor="text" w:yAlign="inline"/>
                                <w:jc w:val="left"/>
                                <w:rPr>
                                  <w:rFonts w:hint="default"/>
                                  <w:color w:val="FFFFFF" w:themeColor="background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2pt;margin-top:221.45pt;height:102.45pt;width:565.9pt;z-index:251665408;mso-width-relative:page;mso-height-relative:page;" coordorigin="14646,8990" coordsize="11318,2049" o:gfxdata="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Ly8A0HbAAAACwEAAA8AAAAAAAAA&#10;AQAgAAAAIgAAAGRycy9kb3ducmV2LnhtbFBLAQIUABQAAAAIAIdO4kBQw+d7nQMAAMQMAAAOAAAA&#10;AAAAAAEAIAAAACoBAABkcnMvZTJvRG9jLnhtbFBLBQYAAAAABgAGAFkBAAA5BwAAAAA=&#10;">
                <o:lock v:ext="edit" aspectratio="f"/>
                <v:rect id="_x0000_s1026" o:spid="_x0000_s1026" o:spt="1" style="position:absolute;left:14646;top:9038;height:1971;width:450;v-text-anchor:middle;" fillcolor="#1599CC" filled="t" stroked="f" coordsize="21600,21600" o:gfxdata="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l/Dq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4" joinstyle="miter"/>
                  <v:imagedata o:title=""/>
                  <o:lock v:ext="edit" aspectratio="f"/>
                  <v:textbox inset="4pt,4pt,4pt,4pt" style="mso-fit-shape-to-text:t;"/>
                </v:rect>
                <v:rect id="_x0000_s1026" o:spid="_x0000_s1026" o:spt="1" style="position:absolute;left:20503;top:9068;height:1971;width:5461;v-text-anchor:middle;" fillcolor="#1599CC" filled="t" stroked="f" coordsize="21600,21600" o:gfxdata="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bVXG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4" joinstyle="miter"/>
                  <v:imagedata o:title=""/>
                  <o:lock v:ext="edit" aspectratio="f"/>
                  <v:textbox inset="4pt,4pt,4pt,4pt" style="mso-fit-shape-to-text:t;"/>
                </v:rect>
                <v:shape id="officeArt object" o:spid="_x0000_s1026" o:spt="202" type="#_x0000_t202" style="position:absolute;left:15281;top:8990;height:1478;width:5941;" filled="f" stroked="f" coordsize="21600,21600" o:gfxdata="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EfiS5AAAA3AAA&#10;AA8AAAAAAAAAAQAgAAAAIgAAAGRycy9kb3ducmV2LnhtbFBLAQIUABQAAAAIAIdO4kAzLwWeOwAA&#10;ADkAAAAQAAAAAAAAAAEAIAAAAAgBAABkcnMvc2hhcGV4bWwueG1sUEsFBgAAAAAGAAYAWwEAALID&#10;AAAAAA=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6E5CA781">
                        <w:pPr>
                          <w:pStyle w:val="4"/>
                          <w:kinsoku/>
                          <w:spacing w:before="0" w:after="0" w:line="240" w:lineRule="auto"/>
                          <w:ind w:right="0"/>
                          <w:jc w:val="lef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100"/>
                            <w:szCs w:val="100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100"/>
                            <w:szCs w:val="100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检测报价单</w:t>
                        </w:r>
                      </w:p>
                    </w:txbxContent>
                  </v:textbox>
                </v:shape>
                <v:shape id="officeArt object" o:spid="_x0000_s1026" o:spt="202" type="#_x0000_t202" style="position:absolute;left:20870;top:9169;height:1746;width:5049;" filled="f" stroked="f" coordsize="21600,21600" o:gfxdata="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BnIM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6B466F44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kern w:val="0"/>
                            <w:sz w:val="52"/>
                            <w:szCs w:val="52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kern w:val="0"/>
                            <w:sz w:val="52"/>
                            <w:szCs w:val="52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以专业为盾</w:t>
                        </w:r>
                      </w:p>
                      <w:p w14:paraId="5F4E0EC3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rFonts w:hint="default" w:ascii="微软雅黑 Light" w:hAnsi="微软雅黑 Light" w:eastAsia="微软雅黑 Light" w:cs="微软雅黑 Light"/>
                            <w:b/>
                            <w:bCs/>
                            <w:color w:val="FFFFFF" w:themeColor="background1"/>
                            <w:kern w:val="0"/>
                            <w:sz w:val="48"/>
                            <w:szCs w:val="48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FFFFFF" w:themeColor="background1"/>
                            <w:kern w:val="0"/>
                            <w:sz w:val="48"/>
                            <w:szCs w:val="48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安全守护每一天</w:t>
                        </w:r>
                      </w:p>
                      <w:p w14:paraId="75EFA91D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FFFFFF" w:themeColor="background1"/>
                            <w:kern w:val="0"/>
                            <w:sz w:val="48"/>
                            <w:szCs w:val="48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2FAF9B4F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FFFFFF" w:themeColor="background1"/>
                            <w:kern w:val="0"/>
                            <w:sz w:val="48"/>
                            <w:szCs w:val="48"/>
                            <w:lang w:val="en-US" w:eastAsia="zh-CN"/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 w14:paraId="57B33095">
                        <w:pPr>
                          <w:framePr w:wrap="auto" w:vAnchor="margin" w:hAnchor="text" w:yAlign="inline"/>
                          <w:jc w:val="left"/>
                          <w:rPr>
                            <w:rFonts w:hint="default"/>
                            <w:color w:val="FFFFFF" w:themeColor="background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6630670</wp:posOffset>
                </wp:positionV>
                <wp:extent cx="1971040" cy="552450"/>
                <wp:effectExtent l="0" t="0" r="0" b="0"/>
                <wp:wrapNone/>
                <wp:docPr id="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552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E64E21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Chars="0" w:right="0" w:rightChars="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u w:val="none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u w:val="none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u w:val="none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18809939993</w:t>
                            </w:r>
                          </w:p>
                          <w:p w14:paraId="16E7E9FB">
                            <w:pPr>
                              <w:framePr w:wrap="auto" w:vAnchor="margin" w:hAnchor="text" w:yAlign="inline"/>
                              <w:shd w:val="clear" w:color="auto" w:fil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u w:val="none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: 408373480@qq.com</w:t>
                            </w:r>
                          </w:p>
                          <w:p w14:paraId="36648B53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0A0076AD">
                            <w:pPr>
                              <w:framePr w:wrap="auto" w:vAnchor="margin" w:hAnchor="text" w:yAlign="inline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286.95pt;margin-top:522.1pt;height:43.5pt;width:155.2pt;z-index:251663360;mso-width-relative:page;mso-height-relative:page;" filled="f" stroked="f" coordsize="21600,21600" o:gfxdata="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GusejaAAAADQEAAA8AAAAAAAAAAQAgAAAAIgAAAGRycy9kb3ducmV2LnhtbFBLAQIUABQAAAAI&#10;AIdO4kAbS4jx6wEAAOQDAAAOAAAAAAAAAAEAIAAAACkBAABkcnMvZTJvRG9jLnhtbFBLBQYAAAAA&#10;BgAGAFkBAACG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 w14:paraId="71E64E21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Chars="0" w:right="0" w:rightChars="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u w:val="none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u w:val="none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u w:val="none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18809939993</w:t>
                      </w:r>
                    </w:p>
                    <w:p w14:paraId="16E7E9FB">
                      <w:pPr>
                        <w:framePr w:wrap="auto" w:vAnchor="margin" w:hAnchor="text" w:yAlign="inline"/>
                        <w:shd w:val="clear" w:color="auto" w:fil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u w:val="none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: 408373480@qq.com</w:t>
                      </w:r>
                    </w:p>
                    <w:p w14:paraId="36648B53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0A0076AD">
                      <w:pPr>
                        <w:framePr w:wrap="auto" w:vAnchor="margin" w:hAnchor="text" w:yAlign="inline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kern w:val="0"/>
                          <w:sz w:val="18"/>
                          <w:szCs w:val="1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6602095</wp:posOffset>
                </wp:positionV>
                <wp:extent cx="3321050" cy="1126490"/>
                <wp:effectExtent l="0" t="0" r="0" b="0"/>
                <wp:wrapNone/>
                <wp:docPr id="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126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D81838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单位名称：新疆安盛达消防服务有限责任公司</w:t>
                            </w:r>
                          </w:p>
                          <w:p w14:paraId="6F0BB72A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联系人：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李东勇</w:t>
                            </w:r>
                          </w:p>
                          <w:p w14:paraId="62241540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   址: 沙湾汽贸园内23幢108——20</w:t>
                            </w:r>
                          </w:p>
                          <w:p w14:paraId="53F12F37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  <w:rtl w:val="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3A53911C">
                            <w:pPr>
                              <w:framePr w:wrap="auto" w:vAnchor="margin" w:hAnchor="text" w:yAlign="inline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8.15pt;margin-top:519.85pt;height:88.7pt;width:261.5pt;z-index:251662336;mso-width-relative:page;mso-height-relative:page;" filled="f" stroked="f" coordsize="21600,21600" o:gfxdata="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X84rl2AAAAAwBAAAPAAAAAAAAAAEAIAAAACIAAABkcnMvZG93bnJldi54bWxQSwECFAAUAAAA&#10;CACHTuJAEDNvJu4BAADlAwAADgAAAAAAAAABACAAAAAnAQAAZHJzL2Uyb0RvYy54bWxQSwUGAAAA&#10;AAYABgBZAQAAhw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 w14:paraId="30D81838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单位名称：新疆安盛达消防服务有限责任公司</w:t>
                      </w:r>
                    </w:p>
                    <w:p w14:paraId="6F0BB72A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联系人：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李东勇</w:t>
                      </w:r>
                    </w:p>
                    <w:p w14:paraId="62241540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   址: 沙湾汽贸园内23幢108——20</w:t>
                      </w:r>
                    </w:p>
                    <w:p w14:paraId="53F12F37"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  <w:rtl w:val="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A53911C">
                      <w:pPr>
                        <w:framePr w:wrap="auto" w:vAnchor="margin" w:hAnchor="text" w:yAlign="inline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kern w:val="0"/>
                          <w:sz w:val="18"/>
                          <w:szCs w:val="18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ED6E4">
      <w:pPr>
        <w:pStyle w:val="18"/>
        <w:bidi w:val="0"/>
        <w:rPr>
          <w:rFonts w:hint="eastAsia"/>
          <w:rtl w:val="0"/>
          <w:lang w:val="en-US" w:eastAsia="zh-CN"/>
        </w:rPr>
        <w:sectPr>
          <w:footerReference r:id="rId7" w:type="default"/>
          <w:pgSz w:w="11900" w:h="16840"/>
          <w:pgMar w:top="0" w:right="0" w:bottom="0" w:left="0" w:header="720" w:footer="0" w:gutter="0"/>
          <w:pgNumType w:fmt="decimal" w:start="1"/>
          <w:cols w:space="0" w:num="1"/>
          <w:rtlGutter w:val="0"/>
          <w:docGrid w:linePitch="0" w:charSpace="0"/>
        </w:sect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379095</wp:posOffset>
                </wp:positionV>
                <wp:extent cx="6864350" cy="931862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7365" y="1340485"/>
                          <a:ext cx="6864350" cy="9318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3E119F61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wordWrap w:val="0"/>
                              <w:spacing w:before="0" w:after="0" w:line="240" w:lineRule="auto"/>
                              <w:ind w:firstLine="274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44"/>
                                <w:szCs w:val="44"/>
                              </w:rPr>
                              <w:t>消防设施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44"/>
                                <w:szCs w:val="44"/>
                                <w:lang w:val="en-US" w:eastAsia="zh-CN"/>
                              </w:rPr>
                              <w:t>检测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44"/>
                                <w:szCs w:val="44"/>
                              </w:rPr>
                              <w:t>项目内容</w:t>
                            </w:r>
                          </w:p>
                          <w:p w14:paraId="1D3E0494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wordWrap w:val="0"/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rFonts w:hint="eastAsia" w:ascii="宋体" w:hAnsi="宋体" w:eastAsia="宋体"/>
                                <w:color w:val="000000"/>
                                <w:sz w:val="21"/>
                              </w:rPr>
                            </w:pPr>
                          </w:p>
                          <w:p w14:paraId="2A7697A3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wordWrap w:val="0"/>
                              <w:spacing w:before="177" w:after="0" w:line="240" w:lineRule="auto"/>
                              <w:jc w:val="left"/>
                              <w:rPr>
                                <w:rFonts w:hint="default" w:eastAsia="宋体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沙湾市文化体育广播电视和旅游局</w:t>
                            </w:r>
                            <w:r>
                              <w:rPr>
                                <w:rFonts w:hint="eastAsia" w:eastAsia="宋体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：</w:t>
                            </w:r>
                          </w:p>
                          <w:p w14:paraId="6186B1A8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wordWrap w:val="0"/>
                              <w:spacing w:before="177" w:after="0" w:line="240" w:lineRule="auto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您单位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</w:rPr>
                              <w:t>消防</w:t>
                            </w:r>
                            <w:r>
                              <w:rPr>
                                <w:rFonts w:hint="eastAsia" w:eastAsia="宋体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竣工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</w:rPr>
                              <w:t>项目：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Bidi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沙湾市文旅中心建设项目（一期）（二期）</w:t>
                            </w:r>
                          </w:p>
                          <w:p w14:paraId="5C650FCA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wordWrap w:val="0"/>
                              <w:spacing w:before="177" w:after="0"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EPC（设计-采购-施工）消防竣工验收检测</w:t>
                            </w:r>
                          </w:p>
                          <w:p w14:paraId="249E887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 w:firstLine="560" w:firstLineChars="200"/>
                              <w:jc w:val="both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消防设施</w:t>
                            </w:r>
                            <w:r>
                              <w:rPr>
                                <w:rFonts w:hint="eastAsia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竣工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检测项目</w:t>
                            </w:r>
                            <w:r>
                              <w:rPr>
                                <w:rFonts w:hint="eastAsia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内容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tbl>
                            <w:tblPr>
                              <w:tblStyle w:val="6"/>
                              <w:tblW w:w="0" w:type="auto"/>
                              <w:tblInd w:w="308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741"/>
                              <w:gridCol w:w="2464"/>
                              <w:gridCol w:w="7149"/>
                            </w:tblGrid>
                            <w:tr w14:paraId="377E9B9F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215342F1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default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55E6C8ED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default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检测项目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3730D4A0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default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检测内容</w:t>
                                  </w:r>
                                </w:p>
                              </w:tc>
                            </w:tr>
                            <w:tr w14:paraId="5B25CEF5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7E5E7FBD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42AB5EE5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火灾自动报警系统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36242B62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 xml:space="preserve">探测器、手动报警按钮、消防控制室设备、联动功能测试等 </w:t>
                                  </w:r>
                                </w:p>
                              </w:tc>
                            </w:tr>
                            <w:tr w14:paraId="5954309D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3C56BEEE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70CA08AC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自动喷水灭火系统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3BAE9699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 xml:space="preserve"> 喷头、水流指示器、压力开关、水泵启动及联动测试等 </w:t>
                                  </w:r>
                                </w:p>
                              </w:tc>
                            </w:tr>
                            <w:tr w14:paraId="7D6CBE03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7EFF229B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26711D34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消火栓系统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099AA834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消火栓箱、水带、水枪、水泵接合器、远程启泵功能测试等</w:t>
                                  </w:r>
                                </w:p>
                              </w:tc>
                            </w:tr>
                            <w:tr w14:paraId="2107AB82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294482FF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5A00A327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防排烟系统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304BBDF8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 xml:space="preserve">风机、防火阀、送风口、排烟口、联动控制功能测试等 </w:t>
                                  </w:r>
                                </w:p>
                              </w:tc>
                            </w:tr>
                            <w:tr w14:paraId="29E6207E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52FBEDA7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1B8745C7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应急照明与疏散指示系统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5899EAF2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应急灯、疏散指示标志、持续供电时间测试等</w:t>
                                  </w:r>
                                </w:p>
                              </w:tc>
                            </w:tr>
                            <w:tr w14:paraId="3A057DFB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7C2B860F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3FEF762A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气体灭火系统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1111E754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瓶组压力、喷嘴、手动/自动启动功能测试等</w:t>
                                  </w:r>
                                </w:p>
                              </w:tc>
                            </w:tr>
                            <w:tr w14:paraId="1ADA9568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6904C4A4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363B3575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防火分隔设施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2AC806F9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防火门、防火卷帘、联动闭锁功能测试等</w:t>
                                  </w:r>
                                </w:p>
                              </w:tc>
                            </w:tr>
                            <w:tr w14:paraId="0696183D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741" w:type="dxa"/>
                                  <w:vAlign w:val="center"/>
                                </w:tcPr>
                                <w:p w14:paraId="439F41BC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center"/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8"/>
                                      <w:szCs w:val="28"/>
                                      <w:vertAlign w:val="baseline"/>
                                      <w:lang w:val="en-US" w:eastAsia="zh-C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14:paraId="6EDBE847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其它消防设施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vAlign w:val="center"/>
                                </w:tcPr>
                                <w:p w14:paraId="0A5FAEA6">
                                  <w:pPr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  <w:between w:val="none" w:color="auto" w:sz="0" w:space="0"/>
                                    </w:pBdr>
                                    <w:shd w:val="clear"/>
                                    <w:jc w:val="left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eastAsia="宋体" w:asciiTheme="minorEastAsia" w:hAnsi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泵房设施设备、可燃气体报警设备及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4"/>
                                      <w:szCs w:val="24"/>
                                      <w:vertAlign w:val="baseline"/>
                                    </w:rPr>
                                    <w:t>现场其它消防设施的检测等</w:t>
                                  </w:r>
                                </w:p>
                              </w:tc>
                            </w:tr>
                          </w:tbl>
                          <w:p w14:paraId="7FA9A2D7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9A6C91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pt;margin-top:29.85pt;height:733.75pt;width:540.5pt;z-index:251666432;mso-width-relative:page;mso-height-relative:page;" filled="f" stroked="f" coordsize="21600,21600" o:gfxdata="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rKdhHbAAAACwEAAA8AAAAAAAAAAQAgAAAAIgAAAGRycy9kb3ducmV2LnhtbFBLAQIU&#10;ABQAAAAIAIdO4kAxhhjrYgIAAKcEAAAOAAAAAAAAAAEAIAAAACoBAABkcnMvZTJvRG9jLnhtbFBL&#10;BQYAAAAABgAGAFkBAAD+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 w14:paraId="3E119F61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wordWrap w:val="0"/>
                        <w:spacing w:before="0" w:after="0" w:line="240" w:lineRule="auto"/>
                        <w:ind w:firstLine="274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44"/>
                          <w:szCs w:val="44"/>
                        </w:rPr>
                        <w:t>消防设施</w:t>
                      </w: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44"/>
                          <w:szCs w:val="44"/>
                          <w:lang w:val="en-US" w:eastAsia="zh-CN"/>
                        </w:rPr>
                        <w:t>检测</w:t>
                      </w: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44"/>
                          <w:szCs w:val="44"/>
                        </w:rPr>
                        <w:t>项目内容</w:t>
                      </w:r>
                    </w:p>
                    <w:p w14:paraId="1D3E0494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wordWrap w:val="0"/>
                        <w:spacing w:before="0" w:after="0" w:line="240" w:lineRule="auto"/>
                        <w:ind w:firstLine="0"/>
                        <w:jc w:val="both"/>
                        <w:rPr>
                          <w:rFonts w:hint="eastAsia" w:ascii="宋体" w:hAnsi="宋体" w:eastAsia="宋体"/>
                          <w:color w:val="000000"/>
                          <w:sz w:val="21"/>
                        </w:rPr>
                      </w:pPr>
                    </w:p>
                    <w:p w14:paraId="2A7697A3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wordWrap w:val="0"/>
                        <w:spacing w:before="177" w:after="0" w:line="240" w:lineRule="auto"/>
                        <w:jc w:val="left"/>
                        <w:rPr>
                          <w:rFonts w:hint="default" w:eastAsia="宋体" w:asciiTheme="minorEastAsia" w:hAnsi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  <w:lang w:val="en-US" w:eastAsia="zh-CN"/>
                        </w:rPr>
                        <w:t>沙湾市文化体育广播电视和旅游局</w:t>
                      </w:r>
                      <w:r>
                        <w:rPr>
                          <w:rFonts w:hint="eastAsia" w:eastAsia="宋体" w:asciiTheme="minorEastAsia" w:hAnsi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  <w:lang w:val="en-US" w:eastAsia="zh-CN"/>
                        </w:rPr>
                        <w:t>：</w:t>
                      </w:r>
                    </w:p>
                    <w:p w14:paraId="6186B1A8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wordWrap w:val="0"/>
                        <w:spacing w:before="177" w:after="0" w:line="240" w:lineRule="auto"/>
                        <w:jc w:val="center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z w:val="32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eastAsia="宋体" w:asciiTheme="minorEastAsia" w:hAnsi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  <w:lang w:val="en-US" w:eastAsia="zh-CN"/>
                        </w:rPr>
                        <w:t>您单位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</w:rPr>
                        <w:t>消防</w:t>
                      </w:r>
                      <w:r>
                        <w:rPr>
                          <w:rFonts w:hint="eastAsia" w:eastAsia="宋体" w:asciiTheme="minorEastAsia" w:hAnsi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  <w:lang w:val="en-US" w:eastAsia="zh-CN"/>
                        </w:rPr>
                        <w:t>竣工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32"/>
                          <w:szCs w:val="32"/>
                        </w:rPr>
                        <w:t>项目：</w:t>
                      </w:r>
                      <w:r>
                        <w:rPr>
                          <w:rFonts w:hint="eastAsia" w:asciiTheme="minorEastAsia" w:hAnsiTheme="minorEastAsia" w:eastAsiaTheme="minorEastAsia" w:cstheme="minorBidi"/>
                          <w:b w:val="0"/>
                          <w:bCs w:val="0"/>
                          <w:color w:val="0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z w:val="32"/>
                          <w:szCs w:val="32"/>
                          <w:u w:val="single"/>
                          <w:lang w:val="en-US" w:eastAsia="zh-CN"/>
                        </w:rPr>
                        <w:t>沙湾市文旅中心建设项目（一期）（二期）</w:t>
                      </w:r>
                    </w:p>
                    <w:p w14:paraId="5C650FCA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wordWrap w:val="0"/>
                        <w:spacing w:before="177" w:after="0" w:line="240" w:lineRule="auto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z w:val="32"/>
                          <w:szCs w:val="32"/>
                          <w:u w:val="single"/>
                          <w:lang w:val="en-US" w:eastAsia="zh-CN"/>
                        </w:rPr>
                        <w:t>EPC（设计-采购-施工）消防竣工验收检测</w:t>
                      </w:r>
                    </w:p>
                    <w:p w14:paraId="249E8876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600" w:lineRule="exact"/>
                        <w:ind w:left="0" w:right="0" w:firstLine="560" w:firstLineChars="200"/>
                        <w:jc w:val="both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消防设施</w:t>
                      </w:r>
                      <w:r>
                        <w:rPr>
                          <w:rFonts w:hint="eastAsia" w:eastAsia="宋体" w:asciiTheme="minorEastAsia" w:hAnsi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  <w:lang w:val="en-US" w:eastAsia="zh-CN"/>
                        </w:rPr>
                        <w:t>竣工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检测项目</w:t>
                      </w:r>
                      <w:r>
                        <w:rPr>
                          <w:rFonts w:hint="eastAsia" w:eastAsia="宋体" w:asciiTheme="minorEastAsia" w:hAnsi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  <w:lang w:val="en-US" w:eastAsia="zh-CN"/>
                        </w:rPr>
                        <w:t>内容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：</w:t>
                      </w:r>
                    </w:p>
                    <w:tbl>
                      <w:tblPr>
                        <w:tblStyle w:val="6"/>
                        <w:tblW w:w="0" w:type="auto"/>
                        <w:tblInd w:w="308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741"/>
                        <w:gridCol w:w="2464"/>
                        <w:gridCol w:w="7149"/>
                      </w:tblGrid>
                      <w:tr w14:paraId="377E9B9F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215342F1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default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55E6C8ED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default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检测项目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3730D4A0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default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检测内容</w:t>
                            </w:r>
                          </w:p>
                        </w:tc>
                      </w:tr>
                      <w:tr w14:paraId="5B25CEF5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7E5E7FBD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42AB5EE5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火灾自动报警系统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36242B62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 xml:space="preserve">探测器、手动报警按钮、消防控制室设备、联动功能测试等 </w:t>
                            </w:r>
                          </w:p>
                        </w:tc>
                      </w:tr>
                      <w:tr w14:paraId="5954309D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3C56BEEE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70CA08AC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自动喷水灭火系统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3BAE9699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 xml:space="preserve"> 喷头、水流指示器、压力开关、水泵启动及联动测试等 </w:t>
                            </w:r>
                          </w:p>
                        </w:tc>
                      </w:tr>
                      <w:tr w14:paraId="7D6CBE03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7EFF229B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26711D34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消火栓系统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099AA834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消火栓箱、水带、水枪、水泵接合器、远程启泵功能测试等</w:t>
                            </w:r>
                          </w:p>
                        </w:tc>
                      </w:tr>
                      <w:tr w14:paraId="2107AB82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294482FF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5A00A327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防排烟系统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304BBDF8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 xml:space="preserve">风机、防火阀、送风口、排烟口、联动控制功能测试等 </w:t>
                            </w:r>
                          </w:p>
                        </w:tc>
                      </w:tr>
                      <w:tr w14:paraId="29E6207E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52FBEDA7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1B8745C7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应急照明与疏散指示系统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5899EAF2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应急灯、疏散指示标志、持续供电时间测试等</w:t>
                            </w:r>
                          </w:p>
                        </w:tc>
                      </w:tr>
                      <w:tr w14:paraId="3A057DFB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7C2B860F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3FEF762A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气体灭火系统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1111E754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瓶组压力、喷嘴、手动/自动启动功能测试等</w:t>
                            </w:r>
                          </w:p>
                        </w:tc>
                      </w:tr>
                      <w:tr w14:paraId="1ADA9568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6904C4A4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363B3575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防火分隔设施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2AC806F9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防火门、防火卷帘、联动闭锁功能测试等</w:t>
                            </w:r>
                          </w:p>
                        </w:tc>
                      </w:tr>
                      <w:tr w14:paraId="0696183D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741" w:type="dxa"/>
                            <w:vAlign w:val="center"/>
                          </w:tcPr>
                          <w:p w14:paraId="439F41BC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center"/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8"/>
                                <w:szCs w:val="28"/>
                                <w:vertAlign w:val="baseline"/>
                                <w:lang w:val="en-US" w:eastAsia="zh-C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14:paraId="6EDBE847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其它消防设施</w:t>
                            </w:r>
                          </w:p>
                        </w:tc>
                        <w:tc>
                          <w:tcPr>
                            <w:tcW w:w="7149" w:type="dxa"/>
                            <w:vAlign w:val="center"/>
                          </w:tcPr>
                          <w:p w14:paraId="0A5FAEA6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宋体" w:asciiTheme="minorEastAsia" w:hAnsi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泵房设施设备、可燃气体报警设备及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4"/>
                                <w:szCs w:val="24"/>
                                <w:vertAlign w:val="baseline"/>
                              </w:rPr>
                              <w:t>现场其它消防设施的检测等</w:t>
                            </w:r>
                          </w:p>
                        </w:tc>
                      </w:tr>
                    </w:tbl>
                    <w:p w14:paraId="7FA9A2D7"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/>
                          <w:sz w:val="28"/>
                          <w:szCs w:val="28"/>
                        </w:rPr>
                      </w:pPr>
                    </w:p>
                    <w:p w14:paraId="79A6C91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002DD5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  <w:sectPr>
          <w:pgSz w:w="11900" w:h="16840"/>
          <w:pgMar w:top="0" w:right="0" w:bottom="0" w:left="0" w:header="720" w:footer="0" w:gutter="0"/>
          <w:pgNumType w:fmt="decimal"/>
          <w:cols w:space="0" w:num="1"/>
          <w:rtlGutter w:val="0"/>
          <w:docGrid w:linePitch="0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562610</wp:posOffset>
                </wp:positionV>
                <wp:extent cx="6541770" cy="907796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7700" y="1285240"/>
                          <a:ext cx="6541770" cy="9077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254F1508">
                            <w:pPr>
                              <w:wordWrap w:val="0"/>
                              <w:spacing w:before="20" w:after="0" w:line="239" w:lineRule="auto"/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 w14:paraId="4DFF1183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line="360" w:lineRule="auto"/>
                              <w:ind w:firstLine="720" w:firstLineChars="2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6"/>
                                <w:szCs w:val="32"/>
                              </w:rPr>
                              <w:t>根据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6"/>
                                <w:szCs w:val="32"/>
                                <w:lang w:val="en-US" w:eastAsia="zh-CN"/>
                              </w:rPr>
                              <w:t>新疆维吾尔自治区消防协会《建筑消防设施维保检测收费标准》（附件一），您单位报价如下：</w:t>
                            </w:r>
                          </w:p>
                          <w:p w14:paraId="443D73F8">
                            <w:pPr>
                              <w:wordWrap w:val="0"/>
                              <w:spacing w:before="154" w:after="0" w:line="239" w:lineRule="auto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39"/>
                              </w:rPr>
                              <w:t>消防系统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39"/>
                                <w:lang w:val="en-US" w:eastAsia="zh-CN"/>
                              </w:rPr>
                              <w:t>检测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sz w:val="39"/>
                              </w:rPr>
                              <w:t>报价表</w:t>
                            </w:r>
                          </w:p>
                          <w:tbl>
                            <w:tblPr>
                              <w:tblStyle w:val="5"/>
                              <w:tblpPr w:leftFromText="180" w:rightFromText="180" w:vertAnchor="text" w:horzAnchor="page" w:tblpX="1309" w:tblpY="1329"/>
                              <w:tblOverlap w:val="never"/>
                              <w:tblW w:w="0" w:type="auto"/>
                              <w:tblInd w:w="0" w:type="dxa"/>
                              <w:tblBorders>
                                <w:top w:val="single" w:color="FFFFFF" w:sz="4" w:space="0"/>
                                <w:left w:val="single" w:color="FFFFFF" w:sz="4" w:space="0"/>
                                <w:bottom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" w:type="dxa"/>
                                <w:bottom w:w="0" w:type="dxa"/>
                                <w:right w:w="10" w:type="dxa"/>
                              </w:tblCellMar>
                            </w:tblPr>
                            <w:tblGrid>
                              <w:gridCol w:w="2108"/>
                              <w:gridCol w:w="7917"/>
                            </w:tblGrid>
                            <w:tr w14:paraId="6042D797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692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70C5A081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rFonts w:hint="eastAsia" w:eastAsia="宋体"/>
                                      <w:b/>
                                      <w:bCs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项目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1F3DA128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right="0"/>
                                    <w:jc w:val="center"/>
                                    <w:textAlignment w:val="auto"/>
                                    <w:rPr>
                                      <w:rFonts w:hint="eastAsia" w:eastAsia="宋体"/>
                                      <w:b/>
                                      <w:bCs/>
                                      <w:sz w:val="32"/>
                                      <w:szCs w:val="3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消防系统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专业检测</w:t>
                                  </w:r>
                                </w:p>
                              </w:tc>
                            </w:tr>
                            <w:tr w14:paraId="757DA4B8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03A7B636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 w:themeColor="text1"/>
                                      <w:sz w:val="3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竣工检测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 w:themeColor="text1"/>
                                      <w:sz w:val="3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总价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61828477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rFonts w:hint="default" w:ascii="宋体" w:hAnsi="宋体" w:eastAsia="宋体"/>
                                      <w:color w:val="000000"/>
                                      <w:sz w:val="3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建筑面积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val="en-US" w:eastAsia="zh-CN"/>
                                    </w:rPr>
                                    <w:t xml:space="preserve"> 31088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平方，按照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  <w:t>1.5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b w:val="0"/>
                                      <w:bCs w:val="0"/>
                                      <w:color w:val="000000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元/每平米计算</w:t>
                                  </w:r>
                                </w:p>
                                <w:p w14:paraId="26146EA6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小写：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  <w:t>46632.00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元</w:t>
                                  </w:r>
                                </w:p>
                                <w:p w14:paraId="05C70737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rFonts w:hint="default" w:eastAsia="宋体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大写：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肆万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陆仟陆佰叁拾贰元整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  <w:t xml:space="preserve">             </w:t>
                                  </w:r>
                                </w:p>
                              </w:tc>
                            </w:tr>
                            <w:tr w14:paraId="1E864CD0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975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000001FD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b/>
                                      <w:bCs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竣工检测合计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1"/>
                                    </w:rPr>
                                    <w:t>优惠报价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41BD0F89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小写：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  <w:t>46000.00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元</w:t>
                                  </w:r>
                                </w:p>
                                <w:p w14:paraId="4FB47414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rFonts w:hint="default" w:eastAsia="宋体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大写：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肆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万陆仟元整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single"/>
                                      <w:lang w:val="en-US" w:eastAsia="zh-CN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3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u w:val="none"/>
                                      <w:lang w:val="en-US" w:eastAsia="zh-CN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14:paraId="3FBF9B65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1144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08E2F7B6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rFonts w:hint="eastAsia" w:eastAsia="宋体"/>
                                      <w:b/>
                                      <w:bCs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1"/>
                                    </w:rPr>
                                    <w:t>优惠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承诺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7B18A2FB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right="0"/>
                                    <w:jc w:val="both"/>
                                    <w:textAlignment w:val="auto"/>
                                    <w:rPr>
                                      <w:rFonts w:hint="default" w:eastAsia="宋体"/>
                                      <w:sz w:val="3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</w:rPr>
                                    <w:t>重大活动可派技术人到现场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协同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可开展消防培训、消防设施操作员培训及实训学习。</w:t>
                                  </w:r>
                                </w:p>
                              </w:tc>
                            </w:tr>
                            <w:tr w14:paraId="0476298E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1373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1CCF6FEC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b/>
                                      <w:bCs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color w:val="000000"/>
                                      <w:sz w:val="31"/>
                                    </w:rPr>
                                    <w:t>服务承诺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7620CD11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 w:firstLine="140"/>
                                    <w:jc w:val="both"/>
                                    <w:textAlignment w:val="auto"/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31"/>
                                    </w:rPr>
                                    <w:t>对消防设施全面进行检测</w:t>
                                  </w:r>
                                </w:p>
                                <w:p w14:paraId="630A1D22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 w:firstLine="140"/>
                                    <w:jc w:val="both"/>
                                    <w:textAlignment w:val="auto"/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31"/>
                                    </w:rPr>
                                    <w:t>有问题及时提出整改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。</w:t>
                                  </w:r>
                                </w:p>
                                <w:p w14:paraId="2CF2C1B6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 w:firstLine="140"/>
                                    <w:jc w:val="both"/>
                                    <w:textAlignment w:val="auto"/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31"/>
                                    </w:rPr>
                                    <w:t>首次检测未通过项目，免费复检一次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14:paraId="26DEF5C8">
                              <w:tblPrEx>
                                <w:tblBorders>
                                  <w:top w:val="single" w:color="FFFFFF" w:sz="4" w:space="0"/>
                                  <w:left w:val="single" w:color="FFFFFF" w:sz="4" w:space="0"/>
                                  <w:bottom w:val="single" w:color="FFFFFF" w:sz="4" w:space="0"/>
                                  <w:right w:val="single" w:color="FFFFFF" w:sz="4" w:space="0"/>
                                  <w:insideH w:val="single" w:color="FFFFFF" w:sz="4" w:space="0"/>
                                  <w:insideV w:val="single" w:color="FFFFFF" w:sz="4" w:space="0"/>
                                </w:tblBorders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880" w:hRule="atLeast"/>
                              </w:trPr>
                              <w:tc>
                                <w:tcPr>
                                  <w:tcW w:w="2108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48B6647C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600" w:lineRule="exac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rFonts w:hint="default" w:eastAsia="Arial Unicode MS"/>
                                      <w:b/>
                                      <w:bCs/>
                                      <w:sz w:val="3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1"/>
                                      <w:lang w:val="en-US" w:eastAsia="zh-CN"/>
                                    </w:rPr>
                                    <w:t>不包含内容</w:t>
                                  </w:r>
                                </w:p>
                              </w:tc>
                              <w:tc>
                                <w:tcPr>
                                  <w:tcW w:w="7917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vAlign w:val="center"/>
                                </w:tcPr>
                                <w:p w14:paraId="7CEA9F3C">
                                  <w:pPr>
                                    <w:keepNext w:val="0"/>
                                    <w:keepLines w:val="0"/>
                                    <w:pageBreakBefore w:val="0"/>
                                    <w:framePr w:wrap="auto" w:vAnchor="margin" w:hAnchor="text" w:yAlign="inline"/>
                                    <w:widowControl w:val="0"/>
                                    <w:kinsoku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after="0" w:line="240" w:lineRule="auto"/>
                                    <w:ind w:left="0" w:right="0" w:firstLine="20"/>
                                    <w:jc w:val="both"/>
                                    <w:textAlignment w:val="auto"/>
                                    <w:rPr>
                                      <w:rFonts w:hint="eastAsia" w:eastAsia="宋体"/>
                                      <w:sz w:val="3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消防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31"/>
                                    </w:rPr>
                                    <w:t>设施维修、配件更换等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服务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val="en-US" w:eastAsia="zh-CN"/>
                                    </w:rPr>
                                    <w:t>需要我维保检测公司上报您单位审批后维修</w:t>
                                  </w:r>
                                  <w:r>
                                    <w:rPr>
                                      <w:rFonts w:hint="eastAsia" w:ascii="Calibri" w:hAnsi="Calibri" w:eastAsia="宋体"/>
                                      <w:color w:val="000000"/>
                                      <w:sz w:val="31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70C0C0B4">
                            <w:pPr>
                              <w:rPr>
                                <w:rFonts w:hint="eastAsia" w:ascii="宋体" w:hAnsi="宋体" w:eastAsia="宋体"/>
                                <w:color w:val="000000"/>
                                <w:sz w:val="30"/>
                              </w:rPr>
                            </w:pPr>
                          </w:p>
                          <w:p w14:paraId="3F1332CD">
                            <w:pPr>
                              <w:ind w:left="5400" w:hanging="5400" w:hangingChars="1800"/>
                              <w:rPr>
                                <w:rFonts w:hint="eastAsia" w:ascii="宋体" w:hAnsi="宋体" w:eastAsia="宋体"/>
                                <w:color w:val="000000"/>
                                <w:sz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0"/>
                                <w:lang w:val="en-US" w:eastAsia="zh-CN"/>
                              </w:rPr>
                              <w:t xml:space="preserve">                       单位名称：新疆安盛达消防服务有限责任公司</w:t>
                            </w:r>
                          </w:p>
                          <w:p w14:paraId="59079695">
                            <w:pPr>
                              <w:ind w:left="5400" w:hanging="5400" w:hangingChars="1800"/>
                              <w:rPr>
                                <w:rFonts w:hint="default" w:ascii="宋体" w:hAnsi="宋体" w:eastAsia="宋体"/>
                                <w:color w:val="000000"/>
                                <w:sz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0"/>
                                <w:lang w:val="en-US" w:eastAsia="zh-CN"/>
                              </w:rPr>
                              <w:t xml:space="preserve">                                    2025年5月29日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15pt;margin-top:44.3pt;height:714.8pt;width:515.1pt;z-index:251667456;mso-width-relative:page;mso-height-relative:page;" filled="f" stroked="f" coordsize="21600,21600" o:gfxdata="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z1bHe3AAAAAsBAAAPAAAAAAAAAAEAIAAAACIAAABkcnMvZG93bnJldi54bWxQSwECFAAU&#10;AAAACACHTuJAR7xSNV8CAACnBAAADgAAAAAAAAABACAAAAArAQAAZHJzL2Uyb0RvYy54bWxQSwUG&#10;AAAAAAYABgBZAQAA/A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 w14:paraId="254F1508">
                      <w:pPr>
                        <w:wordWrap w:val="0"/>
                        <w:spacing w:before="20" w:after="0" w:line="239" w:lineRule="auto"/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color w:val="000000"/>
                          <w:sz w:val="44"/>
                          <w:szCs w:val="44"/>
                          <w:lang w:val="en-US" w:eastAsia="zh-CN"/>
                        </w:rPr>
                      </w:pPr>
                    </w:p>
                    <w:p w14:paraId="4DFF1183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line="360" w:lineRule="auto"/>
                        <w:ind w:firstLine="720" w:firstLineChars="2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 w:val="36"/>
                          <w:szCs w:val="32"/>
                        </w:rPr>
                        <w:t>根据</w:t>
                      </w:r>
                      <w:r>
                        <w:rPr>
                          <w:rFonts w:hint="eastAsia" w:ascii="宋体" w:hAnsi="宋体" w:eastAsia="宋体"/>
                          <w:color w:val="000000"/>
                          <w:sz w:val="36"/>
                          <w:szCs w:val="32"/>
                          <w:lang w:val="en-US" w:eastAsia="zh-CN"/>
                        </w:rPr>
                        <w:t>新疆维吾尔自治区消防协会《建筑消防设施维保检测收费标准》（附件一），您单位报价如下：</w:t>
                      </w:r>
                    </w:p>
                    <w:p w14:paraId="443D73F8">
                      <w:pPr>
                        <w:wordWrap w:val="0"/>
                        <w:spacing w:before="154" w:after="0" w:line="239" w:lineRule="auto"/>
                        <w:jc w:val="center"/>
                        <w:rPr>
                          <w:rFonts w:hint="eastAsia" w:ascii="宋体" w:hAnsi="宋体" w:eastAsia="宋体"/>
                          <w:color w:val="000000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39"/>
                        </w:rPr>
                        <w:t>消防系统</w:t>
                      </w: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39"/>
                          <w:lang w:val="en-US" w:eastAsia="zh-CN"/>
                        </w:rPr>
                        <w:t>检测</w:t>
                      </w:r>
                      <w:r>
                        <w:rPr>
                          <w:rFonts w:hint="eastAsia" w:ascii="宋体" w:hAnsi="宋体" w:eastAsia="宋体"/>
                          <w:b/>
                          <w:color w:val="000000"/>
                          <w:sz w:val="39"/>
                        </w:rPr>
                        <w:t>报价表</w:t>
                      </w:r>
                    </w:p>
                    <w:tbl>
                      <w:tblPr>
                        <w:tblStyle w:val="5"/>
                        <w:tblpPr w:leftFromText="180" w:rightFromText="180" w:vertAnchor="text" w:horzAnchor="page" w:tblpX="1309" w:tblpY="1329"/>
                        <w:tblOverlap w:val="never"/>
                        <w:tblW w:w="0" w:type="auto"/>
                        <w:tblInd w:w="0" w:type="dxa"/>
                        <w:tbl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Layout w:type="autofit"/>
                        <w:tblCellMar>
                          <w:top w:w="0" w:type="dxa"/>
                          <w:left w:w="10" w:type="dxa"/>
                          <w:bottom w:w="0" w:type="dxa"/>
                          <w:right w:w="10" w:type="dxa"/>
                        </w:tblCellMar>
                      </w:tblPr>
                      <w:tblGrid>
                        <w:gridCol w:w="2108"/>
                        <w:gridCol w:w="7917"/>
                      </w:tblGrid>
                      <w:tr w14:paraId="6042D797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692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70C5A081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rFonts w:hint="eastAsia" w:eastAsia="宋体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项目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1F3DA128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right="0"/>
                              <w:jc w:val="center"/>
                              <w:textAlignment w:val="auto"/>
                              <w:rPr>
                                <w:rFonts w:hint="eastAsia" w:eastAsia="宋体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消防系统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专业检测</w:t>
                            </w:r>
                          </w:p>
                        </w:tc>
                      </w:tr>
                      <w:tr w14:paraId="757DA4B8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1395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03A7B636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b/>
                                <w:bCs/>
                                <w:color w:val="000000" w:themeColor="text1"/>
                                <w:sz w:val="3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 w:themeColor="text1"/>
                                <w:sz w:val="3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竣工检测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 w:themeColor="text1"/>
                                <w:sz w:val="3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总价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61828477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/>
                              <w:jc w:val="both"/>
                              <w:textAlignment w:val="auto"/>
                              <w:rPr>
                                <w:rFonts w:hint="default" w:ascii="宋体" w:hAnsi="宋体" w:eastAsia="宋体"/>
                                <w:color w:val="000000"/>
                                <w:sz w:val="31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建筑面积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31088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平方，按照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single"/>
                                <w:lang w:val="en-US" w:eastAsia="zh-CN"/>
                              </w:rPr>
                              <w:t>1.5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32"/>
                                <w:szCs w:val="32"/>
                                <w:lang w:val="en-US" w:eastAsia="zh-CN"/>
                              </w:rPr>
                              <w:t>元/每平米计算</w:t>
                            </w:r>
                          </w:p>
                          <w:p w14:paraId="26146EA6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小写：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single"/>
                                <w:lang w:val="en-US" w:eastAsia="zh-CN"/>
                              </w:rPr>
                              <w:t>46632.00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元</w:t>
                            </w:r>
                          </w:p>
                          <w:p w14:paraId="05C70737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/>
                              <w:jc w:val="both"/>
                              <w:textAlignment w:val="auto"/>
                              <w:rPr>
                                <w:rFonts w:hint="default" w:eastAsia="宋体"/>
                                <w:sz w:val="3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大写：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eastAsia="zh-CN"/>
                              </w:rPr>
                              <w:t>肆万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陆仟陆佰叁拾贰元整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single"/>
                                <w:lang w:val="en-US" w:eastAsia="zh-CN"/>
                              </w:rPr>
                              <w:t xml:space="preserve">             </w:t>
                            </w:r>
                          </w:p>
                        </w:tc>
                      </w:tr>
                      <w:tr w14:paraId="1E864CD0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975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000001FD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b/>
                                <w:bCs/>
                                <w:sz w:val="3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1"/>
                                <w:lang w:val="en-US" w:eastAsia="zh-CN"/>
                              </w:rPr>
                              <w:t>竣工检测合计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1"/>
                              </w:rPr>
                              <w:t>优惠报价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41BD0F89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小写：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single"/>
                                <w:lang w:val="en-US" w:eastAsia="zh-CN"/>
                              </w:rPr>
                              <w:t>46000.00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元</w:t>
                            </w:r>
                          </w:p>
                          <w:p w14:paraId="4FB47414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/>
                              <w:jc w:val="both"/>
                              <w:textAlignment w:val="auto"/>
                              <w:rPr>
                                <w:rFonts w:hint="default" w:eastAsia="宋体"/>
                                <w:sz w:val="3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大写：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肆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eastAsia="zh-CN"/>
                              </w:rPr>
                              <w:t>万陆仟元整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single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3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u w:val="none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c>
                      </w:tr>
                      <w:tr w14:paraId="3FBF9B65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1144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08E2F7B6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rFonts w:hint="eastAsia" w:eastAsia="宋体"/>
                                <w:b/>
                                <w:bCs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1"/>
                              </w:rPr>
                              <w:t>优惠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1"/>
                                <w:lang w:val="en-US" w:eastAsia="zh-CN"/>
                              </w:rPr>
                              <w:t>承诺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7B18A2FB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right="0"/>
                              <w:jc w:val="both"/>
                              <w:textAlignment w:val="auto"/>
                              <w:rPr>
                                <w:rFonts w:hint="default" w:eastAsia="宋体"/>
                                <w:sz w:val="3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</w:rPr>
                              <w:t>重大活动可派技术人到现场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协同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可开展消防培训、消防设施操作员培训及实训学习。</w:t>
                            </w:r>
                          </w:p>
                        </w:tc>
                      </w:tr>
                      <w:tr w14:paraId="0476298E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1373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1CCF6FEC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b/>
                                <w:bCs/>
                                <w:sz w:val="3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/>
                                <w:sz w:val="31"/>
                              </w:rPr>
                              <w:t>服务承诺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7620CD11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 w:firstLine="140"/>
                              <w:jc w:val="both"/>
                              <w:textAlignment w:val="auto"/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31"/>
                              </w:rPr>
                              <w:t>对消防设施全面进行检测</w:t>
                            </w:r>
                          </w:p>
                          <w:p w14:paraId="630A1D22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 w:firstLine="140"/>
                              <w:jc w:val="both"/>
                              <w:textAlignment w:val="auto"/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31"/>
                              </w:rPr>
                              <w:t>有问题及时提出整改</w:t>
                            </w: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  <w:t>。</w:t>
                            </w:r>
                          </w:p>
                          <w:p w14:paraId="2CF2C1B6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 w:firstLine="140"/>
                              <w:jc w:val="both"/>
                              <w:textAlignment w:val="auto"/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31"/>
                              </w:rPr>
                              <w:t>首次检测未通过项目，免费复检一次</w:t>
                            </w: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  <w:tr w14:paraId="26DEF5C8">
                        <w:tblPrEx>
                          <w:tblBorders>
                            <w:top w:val="single" w:color="FFFFFF" w:sz="4" w:space="0"/>
                            <w:left w:val="single" w:color="FFFFFF" w:sz="4" w:space="0"/>
                            <w:bottom w:val="single" w:color="FFFFFF" w:sz="4" w:space="0"/>
                            <w:right w:val="single" w:color="FFFFFF" w:sz="4" w:space="0"/>
                            <w:insideH w:val="single" w:color="FFFFFF" w:sz="4" w:space="0"/>
                            <w:insideV w:val="single" w:color="FFFFFF" w:sz="4" w:space="0"/>
                          </w:tblBorders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880" w:hRule="atLeast"/>
                        </w:trPr>
                        <w:tc>
                          <w:tcPr>
                            <w:tcW w:w="2108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48B6647C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600" w:lineRule="exact"/>
                              <w:ind w:left="0" w:right="0"/>
                              <w:jc w:val="center"/>
                              <w:textAlignment w:val="auto"/>
                              <w:rPr>
                                <w:rFonts w:hint="default" w:eastAsia="Arial Unicode MS"/>
                                <w:b/>
                                <w:bCs/>
                                <w:sz w:val="3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1"/>
                                <w:lang w:val="en-US" w:eastAsia="zh-CN"/>
                              </w:rPr>
                              <w:t>不包含内容</w:t>
                            </w:r>
                          </w:p>
                        </w:tc>
                        <w:tc>
                          <w:tcPr>
                            <w:tcW w:w="7917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vAlign w:val="center"/>
                          </w:tcPr>
                          <w:p w14:paraId="7CEA9F3C"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right="0" w:firstLine="20"/>
                              <w:jc w:val="both"/>
                              <w:textAlignment w:val="auto"/>
                              <w:rPr>
                                <w:rFonts w:hint="eastAsia" w:eastAsia="宋体"/>
                                <w:sz w:val="3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消防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31"/>
                              </w:rPr>
                              <w:t>设施维修、配件更换等</w:t>
                            </w: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  <w:t>服务</w:t>
                            </w: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val="en-US" w:eastAsia="zh-CN"/>
                              </w:rPr>
                              <w:t>需要我维保检测公司上报您单位审批后维修</w:t>
                            </w:r>
                            <w:r>
                              <w:rPr>
                                <w:rFonts w:hint="eastAsia" w:ascii="Calibri" w:hAnsi="Calibri" w:eastAsia="宋体"/>
                                <w:color w:val="000000"/>
                                <w:sz w:val="31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70C0C0B4">
                      <w:pPr>
                        <w:rPr>
                          <w:rFonts w:hint="eastAsia" w:ascii="宋体" w:hAnsi="宋体" w:eastAsia="宋体"/>
                          <w:color w:val="000000"/>
                          <w:sz w:val="30"/>
                        </w:rPr>
                      </w:pPr>
                    </w:p>
                    <w:p w14:paraId="3F1332CD">
                      <w:pPr>
                        <w:ind w:left="5400" w:hanging="5400" w:hangingChars="1800"/>
                        <w:rPr>
                          <w:rFonts w:hint="eastAsia" w:ascii="宋体" w:hAnsi="宋体" w:eastAsia="宋体"/>
                          <w:color w:val="000000"/>
                          <w:sz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 w:val="30"/>
                          <w:lang w:val="en-US" w:eastAsia="zh-CN"/>
                        </w:rPr>
                        <w:t xml:space="preserve">                       单位名称：新疆安盛达消防服务有限责任公司</w:t>
                      </w:r>
                    </w:p>
                    <w:p w14:paraId="59079695">
                      <w:pPr>
                        <w:ind w:left="5400" w:hanging="5400" w:hangingChars="1800"/>
                        <w:rPr>
                          <w:rFonts w:hint="default" w:ascii="宋体" w:hAnsi="宋体" w:eastAsia="宋体"/>
                          <w:color w:val="000000"/>
                          <w:sz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 w:val="30"/>
                          <w:lang w:val="en-US" w:eastAsia="zh-CN"/>
                        </w:rPr>
                        <w:t xml:space="preserve">                                    2025年5月29日</w:t>
                      </w:r>
                    </w:p>
                  </w:txbxContent>
                </v:textbox>
              </v:shape>
            </w:pict>
          </mc:Fallback>
        </mc:AlternateContent>
      </w:r>
    </w:p>
    <w:p w14:paraId="4B3A7A21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  <w:sectPr>
          <w:pgSz w:w="11900" w:h="16840"/>
          <w:pgMar w:top="0" w:right="0" w:bottom="0" w:left="0" w:header="720" w:footer="0" w:gutter="0"/>
          <w:pgNumType w:fmt="decimal"/>
          <w:cols w:space="0" w:num="1"/>
          <w:rtlGutter w:val="0"/>
          <w:docGrid w:linePitch="0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649605</wp:posOffset>
                </wp:positionV>
                <wp:extent cx="7101840" cy="882459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270" y="1372235"/>
                          <a:ext cx="7101840" cy="8824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60CAED62"/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51.15pt;height:694.85pt;width:559.2pt;z-index:251670528;mso-width-relative:page;mso-height-relative:page;" filled="f" stroked="f" coordsize="21600,21600" o:gfxdata="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kJWFvcAAAADAEAAA8AAAAAAAAAAQAgAAAAIgAAAGRycy9kb3ducmV2LnhtbFBLAQIU&#10;ABQAAAAIAIdO4kAMAkddYQIAAKcEAAAOAAAAAAAAAAEAIAAAACsBAABkcnMvZTJvRG9jLnhtbFBL&#10;BQYAAAAABgAGAFkBAAD+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 style="mso-fit-shape-to-text:t;">
                  <w:txbxContent>
                    <w:p w14:paraId="60CAED62"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631825</wp:posOffset>
                </wp:positionV>
                <wp:extent cx="7129145" cy="35941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275" y="1354455"/>
                          <a:ext cx="7129145" cy="3594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13DEB7B9">
                            <w:r>
                              <w:drawing>
                                <wp:inline distT="0" distB="0" distL="114300" distR="114300">
                                  <wp:extent cx="7000240" cy="10118725"/>
                                  <wp:effectExtent l="0" t="0" r="10160" b="15875"/>
                                  <wp:docPr id="5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0240" cy="1011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49.75pt;height:28.3pt;width:561.35pt;z-index:251669504;mso-width-relative:page;mso-height-relative:page;" filled="f" stroked="f" coordsize="21600,21600" o:gfxdata="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BTRl2wAAAAoBAAAPAAAAAAAAAAEAIAAAACIAAABkcnMvZG93bnJldi54bWxQSwEC&#10;FAAUAAAACACHTuJAf3/VP2MCAACmBAAADgAAAAAAAAABACAAAAAqAQAAZHJzL2Uyb0RvYy54bWxQ&#10;SwUGAAAAAAYABgBZAQAA/w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 w14:paraId="13DEB7B9">
                      <w:r>
                        <w:drawing>
                          <wp:inline distT="0" distB="0" distL="114300" distR="114300">
                            <wp:extent cx="7000240" cy="10118725"/>
                            <wp:effectExtent l="0" t="0" r="10160" b="15875"/>
                            <wp:docPr id="5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0240" cy="1011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594360</wp:posOffset>
                </wp:positionV>
                <wp:extent cx="7018020" cy="916622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120" y="1316990"/>
                          <a:ext cx="7018020" cy="916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1DCA607F">
                            <w:r>
                              <w:drawing>
                                <wp:inline distT="0" distB="0" distL="114300" distR="114300">
                                  <wp:extent cx="6979920" cy="10090150"/>
                                  <wp:effectExtent l="0" t="0" r="11430" b="6350"/>
                                  <wp:docPr id="61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9920" cy="1009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6pt;margin-top:46.8pt;height:721.75pt;width:552.6pt;z-index:251671552;mso-width-relative:page;mso-height-relative:page;" filled="f" stroked="f" coordsize="21600,21600" o:gfxdata="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rn36h3AAAAAsBAAAPAAAAAAAAAAEAIAAAACIAAABkcnMvZG93bnJldi54bWxQSwECFAAU&#10;AAAACACHTuJAXEv7n18CAACnBAAADgAAAAAAAAABACAAAAArAQAAZHJzL2Uyb0RvYy54bWxQSwUG&#10;AAAAAAYABgBZAQAA/A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 w14:paraId="1DCA607F">
                      <w:r>
                        <w:drawing>
                          <wp:inline distT="0" distB="0" distL="114300" distR="114300">
                            <wp:extent cx="6979920" cy="10090150"/>
                            <wp:effectExtent l="0" t="0" r="11430" b="6350"/>
                            <wp:docPr id="61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9920" cy="1009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0C5A42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</w:pPr>
    </w:p>
    <w:p w14:paraId="06353C52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</w:pPr>
    </w:p>
    <w:p w14:paraId="66A17D31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</w:pPr>
      <w:r>
        <w:rPr>
          <w:rFonts w:hint="eastAsia"/>
          <w:sz w:val="24"/>
          <w:rtl w:val="0"/>
          <w:lang w:val="en-US" w:eastAsia="zh-CN"/>
        </w:rPr>
        <w:t xml:space="preserve">                         </w:t>
      </w:r>
    </w:p>
    <w:p w14:paraId="46CFF331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</w:pPr>
      <w:r>
        <w:rPr>
          <w:rFonts w:hint="eastAsia"/>
          <w:sz w:val="24"/>
          <w:rtl w:val="0"/>
          <w:lang w:val="en-US" w:eastAsia="zh-CN"/>
        </w:rPr>
        <w:t xml:space="preserve">            </w:t>
      </w:r>
      <w:r>
        <w:drawing>
          <wp:inline distT="0" distB="0" distL="114300" distR="114300">
            <wp:extent cx="6528435" cy="9078595"/>
            <wp:effectExtent l="0" t="0" r="571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5152" t="3723" r="4744"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E9D7">
      <w:pPr>
        <w:framePr w:wrap="auto" w:vAnchor="margin" w:hAnchor="text" w:yAlign="inline"/>
        <w:rPr>
          <w:rFonts w:hint="eastAsia"/>
          <w:sz w:val="24"/>
          <w:rtl w:val="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613410</wp:posOffset>
                </wp:positionV>
                <wp:extent cx="6975475" cy="893508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240" y="1336040"/>
                          <a:ext cx="6975475" cy="8935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txbx>
                        <w:txbxContent>
                          <w:p w14:paraId="3496F62C"/>
                        </w:txbxContent>
                      </wps:txbx>
                      <wps:bodyPr rot="0" spcFirstLastPara="0" vertOverflow="overflow" horzOverflow="overflow" vert="horz" wrap="square" lIns="50800" tIns="50800" rIns="50800" bIns="50800" numCol="1" spcCol="3810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2pt;margin-top:48.3pt;height:703.55pt;width:549.25pt;z-index:251672576;mso-width-relative:page;mso-height-relative:page;" filled="f" stroked="f" coordsize="21600,21600" o:gfxdata="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uYeLNwAAAALAQAADwAAAAAAAAABACAAAAAiAAAAZHJzL2Rvd25yZXYueG1sUEsBAhQA&#10;FAAAAAgAh07iQP3J2XtgAgAApwQAAA4AAAAAAAAAAQAgAAAAKwEAAGRycy9lMm9Eb2MueG1sUEsF&#10;BgAAAAAGAAYAWQEAAP0FAAAAAA=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 style="mso-fit-shape-to-text:t;">
                  <w:txbxContent>
                    <w:p w14:paraId="3496F62C"/>
                  </w:txbxContent>
                </v:textbox>
              </v:shape>
            </w:pict>
          </mc:Fallback>
        </mc:AlternateContent>
      </w:r>
    </w:p>
    <w:sectPr>
      <w:pgSz w:w="11900" w:h="16840"/>
      <w:pgMar w:top="0" w:right="0" w:bottom="0" w:left="0" w:header="720" w:footer="0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 Neue Medium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 Semibold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13543">
    <w:pPr>
      <w:pStyle w:val="2"/>
      <w:framePr w:wrap="auto" w:vAnchor="margin" w:hAnchor="text" w:yAlign="inline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none"/>
                    </wps:style>
                    <wps:txbx>
                      <w:txbxContent>
                        <w:p w14:paraId="08986C6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jXUj0AAAAAUBAAAPAAAAAAAAAAEAIAAAACIAAABk&#10;cnMvZG93bnJldi54bWxQSwECFAAUAAAACACHTuJAhorRs0cCAACIBAAADgAAAAAAAAABACAAAAAf&#10;AQAAZHJzL2Uyb0RvYy54bWxQSwUGAAAAAAYABgBZAQAA2AUAAAAA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 w14:paraId="08986C6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8B504">
    <w:pPr>
      <w:pStyle w:val="2"/>
      <w:framePr w:wrap="auto" w:vAnchor="margin" w:hAnchor="text" w:yAlign="inline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none"/>
                    </wps:style>
                    <wps:txbx>
                      <w:txbxContent>
                        <w:p w14:paraId="6FAD04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411I9AAAAAFAQAADwAAAAAAAAABACAAAAAiAAAA&#10;ZHJzL2Rvd25yZXYueG1sUEsBAhQAFAAAAAgAh07iQPykIohIAgAAigQAAA4AAAAAAAAAAQAgAAAA&#10;HwEAAGRycy9lMm9Eb2MueG1sUEsFBgAAAAAGAAYAWQEAANk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 w14:paraId="6FAD04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C760C">
    <w:pPr>
      <w:pStyle w:val="11"/>
      <w:bidi w:val="0"/>
      <w:rPr>
        <w:rFonts w:hint="default"/>
        <w:lang w:val="en-US"/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490855</wp:posOffset>
              </wp:positionH>
              <wp:positionV relativeFrom="paragraph">
                <wp:posOffset>76835</wp:posOffset>
              </wp:positionV>
              <wp:extent cx="1877695" cy="698500"/>
              <wp:effectExtent l="0" t="0" r="0" b="0"/>
              <wp:wrapNone/>
              <wp:docPr id="50" name="组合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7481" cy="698500"/>
                        <a:chOff x="8156" y="514"/>
                        <a:chExt cx="2312" cy="860"/>
                      </a:xfrm>
                    </wpg:grpSpPr>
                    <wpg:grpSp>
                      <wpg:cNvPr id="51" name="组合 18"/>
                      <wpg:cNvGrpSpPr/>
                      <wpg:grpSpPr>
                        <a:xfrm>
                          <a:off x="8863" y="726"/>
                          <a:ext cx="1605" cy="535"/>
                          <a:chOff x="14996" y="1049"/>
                          <a:chExt cx="1605" cy="535"/>
                        </a:xfrm>
                      </wpg:grpSpPr>
                      <wps:wsp>
                        <wps:cNvPr id="5" name="officeArt object"/>
                        <wps:cNvSpPr txBox="1"/>
                        <wps:spPr>
                          <a:xfrm>
                            <a:off x="14996" y="1049"/>
                            <a:ext cx="1569" cy="3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8BDC10C">
                              <w:pPr>
                                <w:pStyle w:val="4"/>
                                <w:kinsoku/>
                                <w:spacing w:before="0" w:after="0" w:line="288" w:lineRule="auto"/>
                                <w:ind w:left="0" w:right="0" w:firstLine="0"/>
                                <w:jc w:val="distribute"/>
                                <w:rPr>
                                  <w:rFonts w:hint="default" w:ascii="微软雅黑" w:hAnsi="微软雅黑" w:eastAsia="微软雅黑"/>
                                  <w:b/>
                                  <w:color w:val="262626" w:themeColor="text1" w:themeTint="D9"/>
                                  <w:kern w:val="0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262626" w:themeColor="text1" w:themeTint="D9"/>
                                  <w:kern w:val="0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安盛达消防</w:t>
                              </w:r>
                            </w:p>
                            <w:p w14:paraId="3A421A6D">
                              <w:pPr>
                                <w:pStyle w:val="4"/>
                                <w:kinsoku/>
                                <w:spacing w:before="0" w:after="0" w:line="288" w:lineRule="auto"/>
                                <w:ind w:left="0" w:right="0" w:firstLine="0"/>
                                <w:jc w:val="distribute"/>
                                <w:rPr>
                                  <w:rFonts w:hint="default" w:eastAsia="微软雅黑"/>
                                  <w:color w:val="262626" w:themeColor="text1" w:themeTint="D9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262626" w:themeColor="text1" w:themeTint="D9"/>
                                  <w:kern w:val="0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XIAOFANG 防FUWU FUW</w:t>
                              </w:r>
                            </w:p>
                            <w:p w14:paraId="5CB9A993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distribute"/>
                                <w:rPr>
                                  <w:color w:val="262626" w:themeColor="text1" w:themeTint="D9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eastAsia="Arial Unicode MS"/>
                                  <w:b/>
                                  <w:color w:val="262626" w:themeColor="text1" w:themeTint="D9"/>
                                  <w:kern w:val="0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6" name="officeArt object"/>
                        <wps:cNvSpPr txBox="1"/>
                        <wps:spPr>
                          <a:xfrm>
                            <a:off x="14996" y="1297"/>
                            <a:ext cx="1605" cy="28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5E880D">
                              <w:pPr>
                                <w:pStyle w:val="4"/>
                                <w:kinsoku/>
                                <w:spacing w:before="0" w:after="0" w:line="240" w:lineRule="auto"/>
                                <w:ind w:left="0" w:right="0" w:firstLine="0"/>
                                <w:jc w:val="distribute"/>
                                <w:rPr>
                                  <w:color w:val="262626" w:themeColor="text1" w:themeTint="D9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262626" w:themeColor="text1" w:themeTint="D9"/>
                                  <w:kern w:val="0"/>
                                  <w:sz w:val="16"/>
                                  <w:szCs w:val="1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AN SHENG DA XIAO FANG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grpSp>
                    <wps:wsp>
                      <wps:cNvPr id="8" name="椭圆 21"/>
                      <wps:cNvSpPr/>
                      <wps:spPr>
                        <a:xfrm>
                          <a:off x="8156" y="514"/>
                          <a:ext cx="821" cy="860"/>
                        </a:xfrm>
                        <a:prstGeom prst="ellipse">
                          <a:avLst/>
                        </a:prstGeom>
                        <a:blipFill rotWithShape="1"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8.65pt;margin-top:6.05pt;height:55pt;width:147.85pt;z-index:251673600;mso-width-relative:page;mso-height-relative:page;" coordorigin="8156,514" coordsize="2312,860" o:gfxdata="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">
              <o:lock v:ext="edit" aspectratio="f"/>
              <v:group id="组合 18" o:spid="_x0000_s1026" o:spt="203" style="position:absolute;left:8863;top:726;height:535;width:1605;" coordorigin="14996,1049" coordsize="1605,535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<o:lock v:ext="edit" aspectratio="f"/>
                <v:shape id="officeArt object" o:spid="_x0000_s1026" o:spt="202" type="#_x0000_t202" style="position:absolute;left:14996;top:1049;height:385;width:1569;" filled="f" stroked="f" coordsize="21600,21600" o:gfxdata="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mEng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68BDC10C">
                        <w:pPr>
                          <w:pStyle w:val="4"/>
                          <w:kinsoku/>
                          <w:spacing w:before="0" w:after="0" w:line="288" w:lineRule="auto"/>
                          <w:ind w:left="0" w:right="0" w:firstLine="0"/>
                          <w:jc w:val="distribute"/>
                          <w:rPr>
                            <w:rFonts w:hint="default" w:ascii="微软雅黑" w:hAnsi="微软雅黑" w:eastAsia="微软雅黑"/>
                            <w:b/>
                            <w:color w:val="262626" w:themeColor="text1" w:themeTint="D9"/>
                            <w:kern w:val="0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262626" w:themeColor="text1" w:themeTint="D9"/>
                            <w:kern w:val="0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安盛达消防</w:t>
                        </w:r>
                      </w:p>
                      <w:p w14:paraId="3A421A6D">
                        <w:pPr>
                          <w:pStyle w:val="4"/>
                          <w:kinsoku/>
                          <w:spacing w:before="0" w:after="0" w:line="288" w:lineRule="auto"/>
                          <w:ind w:left="0" w:right="0" w:firstLine="0"/>
                          <w:jc w:val="distribute"/>
                          <w:rPr>
                            <w:rFonts w:hint="default" w:eastAsia="微软雅黑"/>
                            <w:color w:val="262626" w:themeColor="text1" w:themeTint="D9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262626" w:themeColor="text1" w:themeTint="D9"/>
                            <w:kern w:val="0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XIAOFANG 防FUWU FUW</w:t>
                        </w:r>
                      </w:p>
                      <w:p w14:paraId="5CB9A993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distribute"/>
                          <w:rPr>
                            <w:color w:val="262626" w:themeColor="text1" w:themeTint="D9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eastAsia="Arial Unicode MS"/>
                            <w:b/>
                            <w:color w:val="262626" w:themeColor="text1" w:themeTint="D9"/>
                            <w:kern w:val="0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 </w:t>
                        </w:r>
                      </w:p>
                    </w:txbxContent>
                  </v:textbox>
                </v:shape>
                <v:shape id="officeArt object" o:spid="_x0000_s1026" o:spt="202" type="#_x0000_t202" style="position:absolute;left:14996;top:1297;height:287;width:1605;" filled="f" stroked="f" coordsize="21600,21600" o:gfxdata="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SteX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0mm,0mm,0mm,0mm">
                    <w:txbxContent>
                      <w:p w14:paraId="3E5E880D">
                        <w:pPr>
                          <w:pStyle w:val="4"/>
                          <w:kinsoku/>
                          <w:spacing w:before="0" w:after="0" w:line="240" w:lineRule="auto"/>
                          <w:ind w:left="0" w:right="0" w:firstLine="0"/>
                          <w:jc w:val="distribute"/>
                          <w:rPr>
                            <w:color w:val="262626" w:themeColor="text1" w:themeTint="D9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262626" w:themeColor="text1" w:themeTint="D9"/>
                            <w:kern w:val="0"/>
                            <w:sz w:val="16"/>
                            <w:szCs w:val="1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AN SHENG DA XIAO FANG</w:t>
                        </w:r>
                      </w:p>
                    </w:txbxContent>
                  </v:textbox>
                </v:shape>
              </v:group>
              <v:shape id="椭圆 21" o:spid="_x0000_s1026" o:spt="3" type="#_x0000_t3" style="position:absolute;left:8156;top:514;height:860;width:821;" filled="t" stroked="f" coordsize="21600,21600" o:gfxdata="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69YJLUAAADaAAAADwAA&#10;AAAAAAABACAAAAAiAAAAZHJzL2Rvd25yZXYueG1sUEsBAhQAFAAAAAgAh07iQDMvBZ47AAAAOQAA&#10;ABAAAAAAAAAAAQAgAAAABAEAAGRycy9zaGFwZXhtbC54bWxQSwUGAAAAAAYABgBbAQAArgMAAAAA&#10;">
                <v:fill type="frame" on="t" focussize="0,0" recolor="t" rotate="t" r:id="rId1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821055</wp:posOffset>
              </wp:positionV>
              <wp:extent cx="121920" cy="121920"/>
              <wp:effectExtent l="0" t="0" r="0" b="0"/>
              <wp:wrapNone/>
              <wp:docPr id="25" name="Freeform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21920" cy="121920"/>
                      </a:xfrm>
                      <a:custGeom>
                        <a:avLst/>
                        <a:gdLst>
                          <a:gd name="T0" fmla="*/ 0 w 198"/>
                          <a:gd name="T1" fmla="*/ 99 h 198"/>
                          <a:gd name="T2" fmla="*/ 99 w 198"/>
                          <a:gd name="T3" fmla="*/ 198 h 198"/>
                          <a:gd name="T4" fmla="*/ 198 w 198"/>
                          <a:gd name="T5" fmla="*/ 99 h 198"/>
                          <a:gd name="T6" fmla="*/ 137 w 198"/>
                          <a:gd name="T7" fmla="*/ 93 h 198"/>
                          <a:gd name="T8" fmla="*/ 165 w 198"/>
                          <a:gd name="T9" fmla="*/ 54 h 198"/>
                          <a:gd name="T10" fmla="*/ 137 w 198"/>
                          <a:gd name="T11" fmla="*/ 93 h 198"/>
                          <a:gd name="T12" fmla="*/ 97 w 198"/>
                          <a:gd name="T13" fmla="*/ 178 h 198"/>
                          <a:gd name="T14" fmla="*/ 99 w 198"/>
                          <a:gd name="T15" fmla="*/ 141 h 198"/>
                          <a:gd name="T16" fmla="*/ 98 w 198"/>
                          <a:gd name="T17" fmla="*/ 178 h 198"/>
                          <a:gd name="T18" fmla="*/ 75 w 198"/>
                          <a:gd name="T19" fmla="*/ 131 h 198"/>
                          <a:gd name="T20" fmla="*/ 125 w 198"/>
                          <a:gd name="T21" fmla="*/ 105 h 198"/>
                          <a:gd name="T22" fmla="*/ 99 w 198"/>
                          <a:gd name="T23" fmla="*/ 129 h 198"/>
                          <a:gd name="T24" fmla="*/ 33 w 198"/>
                          <a:gd name="T25" fmla="*/ 54 h 198"/>
                          <a:gd name="T26" fmla="*/ 59 w 198"/>
                          <a:gd name="T27" fmla="*/ 93 h 198"/>
                          <a:gd name="T28" fmla="*/ 71 w 198"/>
                          <a:gd name="T29" fmla="*/ 93 h 198"/>
                          <a:gd name="T30" fmla="*/ 99 w 198"/>
                          <a:gd name="T31" fmla="*/ 70 h 198"/>
                          <a:gd name="T32" fmla="*/ 125 w 198"/>
                          <a:gd name="T33" fmla="*/ 93 h 198"/>
                          <a:gd name="T34" fmla="*/ 98 w 198"/>
                          <a:gd name="T35" fmla="*/ 20 h 198"/>
                          <a:gd name="T36" fmla="*/ 99 w 198"/>
                          <a:gd name="T37" fmla="*/ 58 h 198"/>
                          <a:gd name="T38" fmla="*/ 97 w 198"/>
                          <a:gd name="T39" fmla="*/ 20 h 198"/>
                          <a:gd name="T40" fmla="*/ 157 w 198"/>
                          <a:gd name="T41" fmla="*/ 45 h 198"/>
                          <a:gd name="T42" fmla="*/ 114 w 198"/>
                          <a:gd name="T43" fmla="*/ 21 h 198"/>
                          <a:gd name="T44" fmla="*/ 81 w 198"/>
                          <a:gd name="T45" fmla="*/ 22 h 198"/>
                          <a:gd name="T46" fmla="*/ 41 w 198"/>
                          <a:gd name="T47" fmla="*/ 45 h 198"/>
                          <a:gd name="T48" fmla="*/ 20 w 198"/>
                          <a:gd name="T49" fmla="*/ 105 h 198"/>
                          <a:gd name="T50" fmla="*/ 63 w 198"/>
                          <a:gd name="T51" fmla="*/ 133 h 198"/>
                          <a:gd name="T52" fmla="*/ 20 w 198"/>
                          <a:gd name="T53" fmla="*/ 105 h 198"/>
                          <a:gd name="T54" fmla="*/ 66 w 198"/>
                          <a:gd name="T55" fmla="*/ 145 h 198"/>
                          <a:gd name="T56" fmla="*/ 42 w 198"/>
                          <a:gd name="T57" fmla="*/ 154 h 198"/>
                          <a:gd name="T58" fmla="*/ 129 w 198"/>
                          <a:gd name="T59" fmla="*/ 144 h 198"/>
                          <a:gd name="T60" fmla="*/ 114 w 198"/>
                          <a:gd name="T61" fmla="*/ 177 h 198"/>
                          <a:gd name="T62" fmla="*/ 133 w 198"/>
                          <a:gd name="T63" fmla="*/ 133 h 198"/>
                          <a:gd name="T64" fmla="*/ 178 w 198"/>
                          <a:gd name="T65" fmla="*/ 105 h 19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198" h="198">
                            <a:moveTo>
                              <a:pt x="99" y="0"/>
                            </a:moveTo>
                            <a:cubicBezTo>
                              <a:pt x="44" y="0"/>
                              <a:pt x="0" y="44"/>
                              <a:pt x="0" y="99"/>
                            </a:cubicBezTo>
                            <a:cubicBezTo>
                              <a:pt x="0" y="121"/>
                              <a:pt x="7" y="143"/>
                              <a:pt x="21" y="160"/>
                            </a:cubicBezTo>
                            <a:cubicBezTo>
                              <a:pt x="40" y="184"/>
                              <a:pt x="68" y="198"/>
                              <a:pt x="99" y="198"/>
                            </a:cubicBezTo>
                            <a:cubicBezTo>
                              <a:pt x="130" y="198"/>
                              <a:pt x="158" y="184"/>
                              <a:pt x="177" y="160"/>
                            </a:cubicBezTo>
                            <a:cubicBezTo>
                              <a:pt x="191" y="143"/>
                              <a:pt x="198" y="121"/>
                              <a:pt x="198" y="99"/>
                            </a:cubicBezTo>
                            <a:cubicBezTo>
                              <a:pt x="198" y="44"/>
                              <a:pt x="154" y="0"/>
                              <a:pt x="99" y="0"/>
                            </a:cubicBezTo>
                            <a:close/>
                            <a:moveTo>
                              <a:pt x="137" y="93"/>
                            </a:moveTo>
                            <a:cubicBezTo>
                              <a:pt x="137" y="84"/>
                              <a:pt x="135" y="74"/>
                              <a:pt x="133" y="66"/>
                            </a:cubicBezTo>
                            <a:cubicBezTo>
                              <a:pt x="145" y="63"/>
                              <a:pt x="156" y="59"/>
                              <a:pt x="165" y="54"/>
                            </a:cubicBezTo>
                            <a:cubicBezTo>
                              <a:pt x="172" y="66"/>
                              <a:pt x="177" y="79"/>
                              <a:pt x="178" y="93"/>
                            </a:cubicBezTo>
                            <a:lnTo>
                              <a:pt x="137" y="93"/>
                            </a:lnTo>
                            <a:close/>
                            <a:moveTo>
                              <a:pt x="98" y="178"/>
                            </a:moveTo>
                            <a:cubicBezTo>
                              <a:pt x="98" y="178"/>
                              <a:pt x="98" y="178"/>
                              <a:pt x="97" y="178"/>
                            </a:cubicBezTo>
                            <a:cubicBezTo>
                              <a:pt x="92" y="172"/>
                              <a:pt x="84" y="159"/>
                              <a:pt x="78" y="143"/>
                            </a:cubicBezTo>
                            <a:cubicBezTo>
                              <a:pt x="85" y="142"/>
                              <a:pt x="92" y="141"/>
                              <a:pt x="99" y="141"/>
                            </a:cubicBezTo>
                            <a:cubicBezTo>
                              <a:pt x="105" y="141"/>
                              <a:pt x="112" y="141"/>
                              <a:pt x="117" y="142"/>
                            </a:cubicBezTo>
                            <a:cubicBezTo>
                              <a:pt x="111" y="159"/>
                              <a:pt x="103" y="171"/>
                              <a:pt x="98" y="178"/>
                            </a:cubicBezTo>
                            <a:close/>
                            <a:moveTo>
                              <a:pt x="99" y="129"/>
                            </a:moveTo>
                            <a:cubicBezTo>
                              <a:pt x="90" y="129"/>
                              <a:pt x="82" y="130"/>
                              <a:pt x="75" y="131"/>
                            </a:cubicBezTo>
                            <a:cubicBezTo>
                              <a:pt x="73" y="123"/>
                              <a:pt x="72" y="115"/>
                              <a:pt x="71" y="105"/>
                            </a:cubicBezTo>
                            <a:cubicBezTo>
                              <a:pt x="125" y="105"/>
                              <a:pt x="125" y="105"/>
                              <a:pt x="125" y="105"/>
                            </a:cubicBezTo>
                            <a:cubicBezTo>
                              <a:pt x="125" y="114"/>
                              <a:pt x="123" y="123"/>
                              <a:pt x="121" y="131"/>
                            </a:cubicBezTo>
                            <a:cubicBezTo>
                              <a:pt x="114" y="130"/>
                              <a:pt x="107" y="129"/>
                              <a:pt x="99" y="129"/>
                            </a:cubicBezTo>
                            <a:close/>
                            <a:moveTo>
                              <a:pt x="20" y="93"/>
                            </a:moveTo>
                            <a:cubicBezTo>
                              <a:pt x="21" y="79"/>
                              <a:pt x="26" y="66"/>
                              <a:pt x="33" y="54"/>
                            </a:cubicBezTo>
                            <a:cubicBezTo>
                              <a:pt x="42" y="59"/>
                              <a:pt x="52" y="63"/>
                              <a:pt x="63" y="66"/>
                            </a:cubicBezTo>
                            <a:cubicBezTo>
                              <a:pt x="61" y="74"/>
                              <a:pt x="60" y="83"/>
                              <a:pt x="59" y="93"/>
                            </a:cubicBezTo>
                            <a:cubicBezTo>
                              <a:pt x="20" y="93"/>
                              <a:pt x="20" y="93"/>
                              <a:pt x="20" y="93"/>
                            </a:cubicBezTo>
                            <a:close/>
                            <a:moveTo>
                              <a:pt x="71" y="93"/>
                            </a:moveTo>
                            <a:cubicBezTo>
                              <a:pt x="72" y="84"/>
                              <a:pt x="73" y="76"/>
                              <a:pt x="75" y="68"/>
                            </a:cubicBezTo>
                            <a:cubicBezTo>
                              <a:pt x="82" y="69"/>
                              <a:pt x="90" y="70"/>
                              <a:pt x="99" y="70"/>
                            </a:cubicBezTo>
                            <a:cubicBezTo>
                              <a:pt x="107" y="70"/>
                              <a:pt x="114" y="69"/>
                              <a:pt x="121" y="68"/>
                            </a:cubicBezTo>
                            <a:cubicBezTo>
                              <a:pt x="123" y="76"/>
                              <a:pt x="125" y="84"/>
                              <a:pt x="125" y="93"/>
                            </a:cubicBezTo>
                            <a:cubicBezTo>
                              <a:pt x="71" y="93"/>
                              <a:pt x="71" y="93"/>
                              <a:pt x="71" y="93"/>
                            </a:cubicBezTo>
                            <a:close/>
                            <a:moveTo>
                              <a:pt x="98" y="20"/>
                            </a:moveTo>
                            <a:cubicBezTo>
                              <a:pt x="103" y="27"/>
                              <a:pt x="112" y="40"/>
                              <a:pt x="118" y="57"/>
                            </a:cubicBezTo>
                            <a:cubicBezTo>
                              <a:pt x="112" y="58"/>
                              <a:pt x="106" y="58"/>
                              <a:pt x="99" y="58"/>
                            </a:cubicBezTo>
                            <a:cubicBezTo>
                              <a:pt x="92" y="58"/>
                              <a:pt x="85" y="57"/>
                              <a:pt x="78" y="56"/>
                            </a:cubicBezTo>
                            <a:cubicBezTo>
                              <a:pt x="84" y="39"/>
                              <a:pt x="92" y="27"/>
                              <a:pt x="97" y="20"/>
                            </a:cubicBezTo>
                            <a:cubicBezTo>
                              <a:pt x="98" y="20"/>
                              <a:pt x="98" y="20"/>
                              <a:pt x="98" y="20"/>
                            </a:cubicBezTo>
                            <a:close/>
                            <a:moveTo>
                              <a:pt x="157" y="45"/>
                            </a:moveTo>
                            <a:cubicBezTo>
                              <a:pt x="149" y="49"/>
                              <a:pt x="140" y="52"/>
                              <a:pt x="130" y="54"/>
                            </a:cubicBezTo>
                            <a:cubicBezTo>
                              <a:pt x="125" y="41"/>
                              <a:pt x="119" y="29"/>
                              <a:pt x="114" y="21"/>
                            </a:cubicBezTo>
                            <a:cubicBezTo>
                              <a:pt x="131" y="24"/>
                              <a:pt x="146" y="33"/>
                              <a:pt x="157" y="45"/>
                            </a:cubicBezTo>
                            <a:close/>
                            <a:moveTo>
                              <a:pt x="81" y="22"/>
                            </a:moveTo>
                            <a:cubicBezTo>
                              <a:pt x="76" y="30"/>
                              <a:pt x="71" y="41"/>
                              <a:pt x="66" y="54"/>
                            </a:cubicBezTo>
                            <a:cubicBezTo>
                              <a:pt x="57" y="52"/>
                              <a:pt x="48" y="48"/>
                              <a:pt x="41" y="45"/>
                            </a:cubicBezTo>
                            <a:cubicBezTo>
                              <a:pt x="52" y="34"/>
                              <a:pt x="66" y="25"/>
                              <a:pt x="81" y="22"/>
                            </a:cubicBezTo>
                            <a:close/>
                            <a:moveTo>
                              <a:pt x="20" y="105"/>
                            </a:moveTo>
                            <a:cubicBezTo>
                              <a:pt x="59" y="105"/>
                              <a:pt x="59" y="105"/>
                              <a:pt x="59" y="105"/>
                            </a:cubicBezTo>
                            <a:cubicBezTo>
                              <a:pt x="60" y="115"/>
                              <a:pt x="61" y="125"/>
                              <a:pt x="63" y="133"/>
                            </a:cubicBezTo>
                            <a:cubicBezTo>
                              <a:pt x="52" y="136"/>
                              <a:pt x="42" y="140"/>
                              <a:pt x="34" y="144"/>
                            </a:cubicBezTo>
                            <a:cubicBezTo>
                              <a:pt x="26" y="133"/>
                              <a:pt x="21" y="119"/>
                              <a:pt x="20" y="105"/>
                            </a:cubicBezTo>
                            <a:close/>
                            <a:moveTo>
                              <a:pt x="42" y="154"/>
                            </a:moveTo>
                            <a:cubicBezTo>
                              <a:pt x="49" y="151"/>
                              <a:pt x="57" y="147"/>
                              <a:pt x="66" y="145"/>
                            </a:cubicBezTo>
                            <a:cubicBezTo>
                              <a:pt x="71" y="158"/>
                              <a:pt x="76" y="169"/>
                              <a:pt x="81" y="176"/>
                            </a:cubicBezTo>
                            <a:cubicBezTo>
                              <a:pt x="66" y="173"/>
                              <a:pt x="53" y="165"/>
                              <a:pt x="42" y="154"/>
                            </a:cubicBezTo>
                            <a:close/>
                            <a:moveTo>
                              <a:pt x="114" y="177"/>
                            </a:moveTo>
                            <a:cubicBezTo>
                              <a:pt x="119" y="169"/>
                              <a:pt x="125" y="158"/>
                              <a:pt x="129" y="144"/>
                            </a:cubicBezTo>
                            <a:cubicBezTo>
                              <a:pt x="140" y="147"/>
                              <a:pt x="149" y="150"/>
                              <a:pt x="156" y="154"/>
                            </a:cubicBezTo>
                            <a:cubicBezTo>
                              <a:pt x="145" y="166"/>
                              <a:pt x="130" y="174"/>
                              <a:pt x="114" y="177"/>
                            </a:cubicBezTo>
                            <a:close/>
                            <a:moveTo>
                              <a:pt x="164" y="144"/>
                            </a:moveTo>
                            <a:cubicBezTo>
                              <a:pt x="156" y="140"/>
                              <a:pt x="145" y="136"/>
                              <a:pt x="133" y="133"/>
                            </a:cubicBezTo>
                            <a:cubicBezTo>
                              <a:pt x="135" y="124"/>
                              <a:pt x="137" y="115"/>
                              <a:pt x="137" y="105"/>
                            </a:cubicBezTo>
                            <a:cubicBezTo>
                              <a:pt x="178" y="105"/>
                              <a:pt x="178" y="105"/>
                              <a:pt x="178" y="105"/>
                            </a:cubicBezTo>
                            <a:cubicBezTo>
                              <a:pt x="177" y="119"/>
                              <a:pt x="172" y="133"/>
                              <a:pt x="164" y="144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/>
                  </wps:wsp>
                </a:graphicData>
              </a:graphic>
            </wp:anchor>
          </w:drawing>
        </mc:Choice>
        <mc:Fallback>
          <w:pict>
            <v:shape id="Freeform 73" o:spid="_x0000_s1026" o:spt="100" style="position:absolute;left:0pt;margin-left:441.5pt;margin-top:64.65pt;height:9.6pt;width:9.6pt;z-index:251661312;mso-width-relative:page;mso-height-relative:page;" fillcolor="#FFFFFF [3212]" filled="t" stroked="f" coordsize="198,198" o:gfxdata="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" path="m99,0c44,0,0,44,0,99c0,121,7,143,21,160c40,184,68,198,99,198c130,198,158,184,177,160c191,143,198,121,198,99c198,44,154,0,99,0xm137,93c137,84,135,74,133,66c145,63,156,59,165,54c172,66,177,79,178,93l137,93xm98,178c98,178,98,178,97,178c92,172,84,159,78,143c85,142,92,141,99,141c105,141,112,141,117,142c111,159,103,171,98,178xm99,129c90,129,82,130,75,131c73,123,72,115,71,105c125,105,125,105,125,105c125,114,123,123,121,131c114,130,107,129,99,129xm20,93c21,79,26,66,33,54c42,59,52,63,63,66c61,74,60,83,59,93c20,93,20,93,20,93xm71,93c72,84,73,76,75,68c82,69,90,70,99,70c107,70,114,69,121,68c123,76,125,84,125,93c71,93,71,93,71,93xm98,20c103,27,112,40,118,57c112,58,106,58,99,58c92,58,85,57,78,56c84,39,92,27,97,20c98,20,98,20,98,20xm157,45c149,49,140,52,130,54c125,41,119,29,114,21c131,24,146,33,157,45xm81,22c76,30,71,41,66,54c57,52,48,48,41,45c52,34,66,25,81,22xm20,105c59,105,59,105,59,105c60,115,61,125,63,133c52,136,42,140,34,144c26,133,21,119,20,105xm42,154c49,151,57,147,66,145c71,158,76,169,81,176c66,173,53,165,42,154xm114,177c119,169,125,158,129,144c140,147,149,150,156,154c145,166,130,174,114,177xm164,144c156,140,145,136,133,133c135,124,137,115,137,105c178,105,178,105,178,105c177,119,172,133,164,144xe">
              <v:path o:connectlocs="0,60960;60960,121920;121920,60960;84358,57265;101600,33250;84358,57265;59728,109604;60960,86821;60344,109604;46181,80664;76969,64654;60960,79432;20320,33250;36329,57265;43718,57265;60960,43103;76969,57265;60344,12315;60960,35713;59728,12315;96673,27709;70196,12930;49876,13546;25246,27709;12315,64654;38792,81895;12315,64654;40640,89284;25861,94826;79432,88669;70196,108989;81895,81895;109604,64654" o:connectangles="0,0,0,0,0,0,0,0,0,0,0,0,0,0,0,0,0,0,0,0,0,0,0,0,0,0,0,0,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attachedTemplate r:id="rId1"/>
  <w:documentProtection w:enforcement="0"/>
  <w:defaultTabStop w:val="7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rsids>
    <w:rsidRoot w:val="448B05D6"/>
    <w:rsid w:val="004620E2"/>
    <w:rsid w:val="00542D75"/>
    <w:rsid w:val="01481C7F"/>
    <w:rsid w:val="018B758C"/>
    <w:rsid w:val="01F17407"/>
    <w:rsid w:val="03373E0D"/>
    <w:rsid w:val="04D05905"/>
    <w:rsid w:val="0596109D"/>
    <w:rsid w:val="05B10299"/>
    <w:rsid w:val="06047C86"/>
    <w:rsid w:val="06666BF6"/>
    <w:rsid w:val="067C581D"/>
    <w:rsid w:val="073306A3"/>
    <w:rsid w:val="07E035FC"/>
    <w:rsid w:val="099A2BA4"/>
    <w:rsid w:val="0B5C4DAB"/>
    <w:rsid w:val="0C62097C"/>
    <w:rsid w:val="0C672ABC"/>
    <w:rsid w:val="0DF95FDF"/>
    <w:rsid w:val="0E9F0054"/>
    <w:rsid w:val="0FBB49E0"/>
    <w:rsid w:val="10154507"/>
    <w:rsid w:val="106D5226"/>
    <w:rsid w:val="10891E8F"/>
    <w:rsid w:val="12590172"/>
    <w:rsid w:val="13D56AA7"/>
    <w:rsid w:val="1400418E"/>
    <w:rsid w:val="15B811D4"/>
    <w:rsid w:val="168C5B0C"/>
    <w:rsid w:val="16CF1F6E"/>
    <w:rsid w:val="16EB3D38"/>
    <w:rsid w:val="175341D9"/>
    <w:rsid w:val="17B77CA3"/>
    <w:rsid w:val="181C3840"/>
    <w:rsid w:val="18253DD1"/>
    <w:rsid w:val="1842115A"/>
    <w:rsid w:val="188F77FD"/>
    <w:rsid w:val="18A607F3"/>
    <w:rsid w:val="197E4208"/>
    <w:rsid w:val="1A7836E2"/>
    <w:rsid w:val="1B0371DC"/>
    <w:rsid w:val="1B1E0464"/>
    <w:rsid w:val="1B5D2A6D"/>
    <w:rsid w:val="1BC9542B"/>
    <w:rsid w:val="1D2B03CD"/>
    <w:rsid w:val="1E752B0A"/>
    <w:rsid w:val="1F213C32"/>
    <w:rsid w:val="208F0248"/>
    <w:rsid w:val="20B64C4E"/>
    <w:rsid w:val="21822FB6"/>
    <w:rsid w:val="222336FA"/>
    <w:rsid w:val="223A6BEA"/>
    <w:rsid w:val="225A30C3"/>
    <w:rsid w:val="23545351"/>
    <w:rsid w:val="24C86E37"/>
    <w:rsid w:val="24D90155"/>
    <w:rsid w:val="261E0C5E"/>
    <w:rsid w:val="266405B1"/>
    <w:rsid w:val="27523856"/>
    <w:rsid w:val="27584D7D"/>
    <w:rsid w:val="279B785E"/>
    <w:rsid w:val="28175160"/>
    <w:rsid w:val="292E42F3"/>
    <w:rsid w:val="2AB122F8"/>
    <w:rsid w:val="2AB15D58"/>
    <w:rsid w:val="2BD73049"/>
    <w:rsid w:val="2C8F54BC"/>
    <w:rsid w:val="2D250045"/>
    <w:rsid w:val="2D6C127C"/>
    <w:rsid w:val="2EB65768"/>
    <w:rsid w:val="2F266C5E"/>
    <w:rsid w:val="2FA73682"/>
    <w:rsid w:val="2FB21060"/>
    <w:rsid w:val="313008FA"/>
    <w:rsid w:val="31AD769E"/>
    <w:rsid w:val="31B010E4"/>
    <w:rsid w:val="31EF6AAB"/>
    <w:rsid w:val="32377CBD"/>
    <w:rsid w:val="326921F9"/>
    <w:rsid w:val="32F27EF2"/>
    <w:rsid w:val="33225E7C"/>
    <w:rsid w:val="33A475C3"/>
    <w:rsid w:val="33C429B1"/>
    <w:rsid w:val="33F04390"/>
    <w:rsid w:val="346C2AB5"/>
    <w:rsid w:val="35DC4008"/>
    <w:rsid w:val="36213818"/>
    <w:rsid w:val="37216612"/>
    <w:rsid w:val="37C760F3"/>
    <w:rsid w:val="38261B81"/>
    <w:rsid w:val="385D6BE5"/>
    <w:rsid w:val="39061C75"/>
    <w:rsid w:val="3A46798C"/>
    <w:rsid w:val="3AE70EBB"/>
    <w:rsid w:val="3CEF1595"/>
    <w:rsid w:val="3D6F5DE6"/>
    <w:rsid w:val="3DA93A1F"/>
    <w:rsid w:val="3DCA2F79"/>
    <w:rsid w:val="3E272EDA"/>
    <w:rsid w:val="3E990057"/>
    <w:rsid w:val="3F0A741C"/>
    <w:rsid w:val="3F0D089F"/>
    <w:rsid w:val="3F3B5CB4"/>
    <w:rsid w:val="3F90247C"/>
    <w:rsid w:val="40774037"/>
    <w:rsid w:val="413410EA"/>
    <w:rsid w:val="415353F9"/>
    <w:rsid w:val="41923F64"/>
    <w:rsid w:val="42F33B17"/>
    <w:rsid w:val="42FB66F6"/>
    <w:rsid w:val="43497291"/>
    <w:rsid w:val="434D0AF0"/>
    <w:rsid w:val="436D0E7F"/>
    <w:rsid w:val="43C86DB4"/>
    <w:rsid w:val="448B05D6"/>
    <w:rsid w:val="453409CD"/>
    <w:rsid w:val="45653221"/>
    <w:rsid w:val="464A5EE1"/>
    <w:rsid w:val="46D130E4"/>
    <w:rsid w:val="474B3F14"/>
    <w:rsid w:val="475B0046"/>
    <w:rsid w:val="47B603BC"/>
    <w:rsid w:val="47E76116"/>
    <w:rsid w:val="48110838"/>
    <w:rsid w:val="48B9282A"/>
    <w:rsid w:val="48D0089E"/>
    <w:rsid w:val="494C45AC"/>
    <w:rsid w:val="4A3B0404"/>
    <w:rsid w:val="4B090D54"/>
    <w:rsid w:val="4B1B605B"/>
    <w:rsid w:val="4BF840E1"/>
    <w:rsid w:val="4C0473C6"/>
    <w:rsid w:val="4C0E57B6"/>
    <w:rsid w:val="4CDC59C1"/>
    <w:rsid w:val="4D831ABB"/>
    <w:rsid w:val="4DC51A21"/>
    <w:rsid w:val="4E4B3E0A"/>
    <w:rsid w:val="4F295E00"/>
    <w:rsid w:val="4FD559C3"/>
    <w:rsid w:val="50570A88"/>
    <w:rsid w:val="5064574D"/>
    <w:rsid w:val="507D70D0"/>
    <w:rsid w:val="50CF3D2E"/>
    <w:rsid w:val="51D41BE9"/>
    <w:rsid w:val="528514F3"/>
    <w:rsid w:val="5348605C"/>
    <w:rsid w:val="540830EB"/>
    <w:rsid w:val="550C5156"/>
    <w:rsid w:val="55840DE3"/>
    <w:rsid w:val="565E5439"/>
    <w:rsid w:val="57102673"/>
    <w:rsid w:val="571E60E0"/>
    <w:rsid w:val="57A71DFF"/>
    <w:rsid w:val="584F729A"/>
    <w:rsid w:val="58C96EC5"/>
    <w:rsid w:val="59C76AA8"/>
    <w:rsid w:val="59FA72FD"/>
    <w:rsid w:val="5A1F3CD2"/>
    <w:rsid w:val="5AA23EA0"/>
    <w:rsid w:val="5BDD5AFA"/>
    <w:rsid w:val="5BDF7849"/>
    <w:rsid w:val="5C424A53"/>
    <w:rsid w:val="5CF12DDB"/>
    <w:rsid w:val="5D7C3D24"/>
    <w:rsid w:val="5D7D266C"/>
    <w:rsid w:val="5DF50B82"/>
    <w:rsid w:val="5FA65DD6"/>
    <w:rsid w:val="60392268"/>
    <w:rsid w:val="618A4530"/>
    <w:rsid w:val="623640D2"/>
    <w:rsid w:val="6498129D"/>
    <w:rsid w:val="64FD3288"/>
    <w:rsid w:val="6559516C"/>
    <w:rsid w:val="656826A4"/>
    <w:rsid w:val="661F13DF"/>
    <w:rsid w:val="66210332"/>
    <w:rsid w:val="66325FB7"/>
    <w:rsid w:val="665D3CCF"/>
    <w:rsid w:val="67B73AB8"/>
    <w:rsid w:val="67D30F67"/>
    <w:rsid w:val="687B7C08"/>
    <w:rsid w:val="69922685"/>
    <w:rsid w:val="69E46D48"/>
    <w:rsid w:val="6A2176EB"/>
    <w:rsid w:val="6A22501A"/>
    <w:rsid w:val="6A3C1B68"/>
    <w:rsid w:val="6AE613F3"/>
    <w:rsid w:val="6BB141D8"/>
    <w:rsid w:val="6C0F296D"/>
    <w:rsid w:val="6CD7057D"/>
    <w:rsid w:val="6EBA3805"/>
    <w:rsid w:val="6ED94DA8"/>
    <w:rsid w:val="6EF07141"/>
    <w:rsid w:val="6FA6675B"/>
    <w:rsid w:val="6FFA026F"/>
    <w:rsid w:val="70EA07AB"/>
    <w:rsid w:val="719D0586"/>
    <w:rsid w:val="71A64EF6"/>
    <w:rsid w:val="71AA3D39"/>
    <w:rsid w:val="71FB5199"/>
    <w:rsid w:val="71FF0039"/>
    <w:rsid w:val="722E2F6D"/>
    <w:rsid w:val="724E30CD"/>
    <w:rsid w:val="729C4FD5"/>
    <w:rsid w:val="72D10EC1"/>
    <w:rsid w:val="72D33614"/>
    <w:rsid w:val="730D39D0"/>
    <w:rsid w:val="7331724C"/>
    <w:rsid w:val="735D684F"/>
    <w:rsid w:val="73EE209E"/>
    <w:rsid w:val="74EA0F53"/>
    <w:rsid w:val="754F3534"/>
    <w:rsid w:val="757514C0"/>
    <w:rsid w:val="767F465C"/>
    <w:rsid w:val="77B27C5F"/>
    <w:rsid w:val="77F07810"/>
    <w:rsid w:val="7952474E"/>
    <w:rsid w:val="795F4A3B"/>
    <w:rsid w:val="796839A3"/>
    <w:rsid w:val="79B27965"/>
    <w:rsid w:val="7A0642CE"/>
    <w:rsid w:val="7B225F6E"/>
    <w:rsid w:val="7C165A45"/>
    <w:rsid w:val="7CB11025"/>
    <w:rsid w:val="7CFF1F03"/>
    <w:rsid w:val="7D7604A0"/>
    <w:rsid w:val="7DFC04FF"/>
    <w:rsid w:val="7EA77CD6"/>
    <w:rsid w:val="7F6B7B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9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qFormat/>
    <w:uiPriority w:val="0"/>
    <w:rPr>
      <w:u w:val="single"/>
    </w:rPr>
  </w:style>
  <w:style w:type="table" w:customStyle="1" w:styleId="10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11">
    <w:name w:val="正文1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88" w:lineRule="auto"/>
      <w:ind w:left="0" w:right="0" w:firstLine="0"/>
      <w:jc w:val="left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0"/>
      <w:position w:val="0"/>
      <w:sz w:val="20"/>
      <w:szCs w:val="20"/>
      <w:u w:val="none" w:color="auto"/>
      <w:vertAlign w:val="baseline"/>
      <w:lang w:val="zh-CN" w:eastAsia="zh-CN"/>
    </w:rPr>
  </w:style>
  <w:style w:type="paragraph" w:customStyle="1" w:styleId="12">
    <w:name w:val="联系信息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 Medium" w:hAnsi="Helvetica Neue Medium" w:eastAsia="Arial Unicode MS" w:cs="Arial Unicode MS"/>
      <w:color w:val="7A7A7A"/>
      <w:spacing w:val="0"/>
      <w:w w:val="100"/>
      <w:kern w:val="0"/>
      <w:position w:val="0"/>
      <w:sz w:val="20"/>
      <w:szCs w:val="20"/>
      <w:u w:val="none" w:color="auto"/>
      <w:vertAlign w:val="baseline"/>
      <w:lang w:val="de-DE"/>
    </w:rPr>
  </w:style>
  <w:style w:type="paragraph" w:customStyle="1" w:styleId="13">
    <w:name w:val="发件人姓名"/>
    <w:next w:val="11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180" w:lineRule="auto"/>
      <w:ind w:left="0" w:right="0" w:firstLine="0"/>
      <w:jc w:val="left"/>
      <w:outlineLvl w:val="0"/>
    </w:pPr>
    <w:rPr>
      <w:rFonts w:hint="eastAsia" w:ascii="Arial Unicode MS" w:hAnsi="Arial Unicode MS" w:eastAsia="Arial Unicode MS" w:cs="Arial Unicode MS"/>
      <w:b/>
      <w:bCs/>
      <w:color w:val="D8267D"/>
      <w:spacing w:val="0"/>
      <w:w w:val="100"/>
      <w:kern w:val="0"/>
      <w:position w:val="0"/>
      <w:sz w:val="120"/>
      <w:szCs w:val="120"/>
      <w:u w:val="none" w:color="auto"/>
      <w:vertAlign w:val="baseline"/>
      <w:lang w:val="zh-TW" w:eastAsia="zh-TW"/>
    </w:rPr>
  </w:style>
  <w:style w:type="paragraph" w:customStyle="1" w:styleId="14">
    <w:name w:val="正文 3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180" w:afterAutospacing="0" w:line="336" w:lineRule="auto"/>
      <w:ind w:left="5040" w:right="0" w:firstLine="0"/>
      <w:jc w:val="left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0"/>
      <w:position w:val="0"/>
      <w:sz w:val="20"/>
      <w:szCs w:val="20"/>
      <w:u w:val="none" w:color="auto"/>
      <w:vertAlign w:val="baseline"/>
    </w:rPr>
  </w:style>
  <w:style w:type="paragraph" w:customStyle="1" w:styleId="15">
    <w:name w:val="公司名称"/>
    <w:next w:val="16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36" w:lineRule="auto"/>
      <w:ind w:left="0" w:right="0" w:firstLine="0"/>
      <w:jc w:val="left"/>
      <w:outlineLvl w:val="0"/>
    </w:pPr>
    <w:rPr>
      <w:rFonts w:hint="eastAsia" w:ascii="Arial Unicode MS" w:hAnsi="Arial Unicode MS" w:eastAsia="Arial Unicode MS" w:cs="Arial Unicode MS"/>
      <w:color w:val="367DA2"/>
      <w:spacing w:val="0"/>
      <w:w w:val="100"/>
      <w:kern w:val="0"/>
      <w:position w:val="0"/>
      <w:sz w:val="22"/>
      <w:szCs w:val="22"/>
      <w:u w:val="none" w:color="auto"/>
      <w:vertAlign w:val="baseline"/>
      <w:lang w:val="ja-JP" w:eastAsia="ja-JP"/>
    </w:rPr>
  </w:style>
  <w:style w:type="paragraph" w:customStyle="1" w:styleId="16">
    <w:name w:val="职位（简体中文）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64" w:lineRule="auto"/>
      <w:ind w:left="0" w:right="0" w:firstLine="0"/>
      <w:jc w:val="left"/>
      <w:outlineLvl w:val="1"/>
    </w:pPr>
    <w:rPr>
      <w:rFonts w:hint="eastAsia" w:ascii="Arial Unicode MS" w:hAnsi="Arial Unicode MS" w:eastAsia="Arial Unicode MS" w:cs="Arial Unicode MS"/>
      <w:color w:val="606060"/>
      <w:spacing w:val="0"/>
      <w:w w:val="100"/>
      <w:kern w:val="0"/>
      <w:position w:val="0"/>
      <w:sz w:val="18"/>
      <w:szCs w:val="18"/>
      <w:u w:val="none" w:color="auto"/>
      <w:vertAlign w:val="baseline"/>
      <w:lang w:val="ja-JP" w:eastAsia="ja-JP"/>
    </w:rPr>
  </w:style>
  <w:style w:type="paragraph" w:customStyle="1" w:styleId="17">
    <w:name w:val="正文 4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36" w:lineRule="auto"/>
      <w:ind w:left="0" w:right="0" w:firstLine="0"/>
      <w:jc w:val="left"/>
      <w:outlineLvl w:val="9"/>
    </w:pPr>
    <w:rPr>
      <w:rFonts w:ascii="PingFang SC Semibold" w:hAnsi="PingFang SC Semibold" w:eastAsia="Arial Unicode MS" w:cs="Arial Unicode MS"/>
      <w:color w:val="606060"/>
      <w:spacing w:val="0"/>
      <w:w w:val="100"/>
      <w:kern w:val="0"/>
      <w:position w:val="0"/>
      <w:sz w:val="18"/>
      <w:szCs w:val="18"/>
      <w:u w:val="none" w:color="auto"/>
      <w:vertAlign w:val="baseline"/>
    </w:rPr>
  </w:style>
  <w:style w:type="paragraph" w:customStyle="1" w:styleId="18">
    <w:name w:val="内容块-28-a"/>
    <w:basedOn w:val="1"/>
    <w:next w:val="1"/>
    <w:qFormat/>
    <w:uiPriority w:val="0"/>
    <w:pPr>
      <w:pBdr>
        <w:top w:val="single" w:color="7E7E7E" w:themeColor="text1" w:themeTint="80" w:sz="4" w:space="10"/>
        <w:left w:val="single" w:color="7E7E7E" w:themeColor="text1" w:themeTint="80" w:sz="4" w:space="16"/>
        <w:bottom w:val="single" w:color="7E7E7E" w:themeColor="text1" w:themeTint="80" w:sz="4" w:space="10"/>
        <w:right w:val="single" w:color="7E7E7E" w:themeColor="text1" w:themeTint="80" w:sz="4" w:space="16"/>
      </w:pBdr>
      <w:ind w:left="357" w:right="357"/>
      <w:textAlignment w:val="center"/>
    </w:pPr>
    <w:rPr>
      <w:szCs w:val="21"/>
    </w:rPr>
  </w:style>
  <w:style w:type="character" w:customStyle="1" w:styleId="19">
    <w:name w:val="页眉 字符"/>
    <w:link w:val="3"/>
    <w:qFormat/>
    <w:uiPriority w:val="0"/>
    <w:rPr>
      <w:sz w:val="18"/>
    </w:rPr>
  </w:style>
  <w:style w:type="character" w:customStyle="1" w:styleId="20">
    <w:name w:val="页脚 字符"/>
    <w:link w:val="2"/>
    <w:qFormat/>
    <w:uiPriority w:val="0"/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2d8a7d6-6536-49e5-9d5f-86ee2e70e4ba\&#26497;&#31616;&#23553;&#38754;&#35774;&#35745;.docx" TargetMode="External"/></Relationships>
</file>

<file path=word/theme/theme1.xml><?xml version="1.0" encoding="utf-8"?>
<a:theme xmlns:a="http://schemas.openxmlformats.org/drawingml/2006/main" name="01_BoldType_Letter">
  <a:themeElements>
    <a:clrScheme name="01_BoldType_Letter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BoldTyp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BoldTyp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8916"/>
          </a:schemeClr>
        </a:solidFill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极简封面设计.docx</Template>
  <Pages>5</Pages>
  <Words>0</Words>
  <Characters>0</Characters>
  <TotalTime>0</TotalTime>
  <ScaleCrop>false</ScaleCrop>
  <LinksUpToDate>false</LinksUpToDate>
  <CharactersWithSpaces>1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2025-04-24T05:20:00Z</dcterms:created>
  <dc:creator>明月松间照</dc:creator>
  <cp:lastModifiedBy>捌玖</cp:lastModifiedBy>
  <dcterms:modified xsi:type="dcterms:W3CDTF">2025-05-28T09:01:33Z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v1.0_mb_uaB052aDpQL9dSdHCzricg==</vt:lpwstr>
  </property>
  <property fmtid="{D5CDD505-2E9C-101B-9397-08002B2CF9AE}" pid="4" name="ICV">
    <vt:lpwstr>3C8B005FDE6942C8B90020EB70D65A0D_13</vt:lpwstr>
  </property>
  <property fmtid="{D5CDD505-2E9C-101B-9397-08002B2CF9AE}" pid="5" name="KSOTemplateDocerSaveRecord">
    <vt:lpwstr>eyJoZGlkIjoiY2E3N2NmYWQwOGM0M2RkZmMwNTcxYTBiZmZmYzlmOGEiLCJ1c2VySWQiOiI5Mjk0MTU0OTQifQ==</vt:lpwstr>
  </property>
</Properties>
</file>