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PingFang SC" w:hAnsi="PingFang SC" w:eastAsia="宋体" w:cs="PingFang SC"/>
          <w:b/>
          <w:bCs/>
          <w:i w:val="0"/>
          <w:caps w:val="0"/>
          <w:color w:val="304265"/>
          <w:spacing w:val="0"/>
          <w:sz w:val="52"/>
          <w:szCs w:val="52"/>
          <w:shd w:val="clear" w:fill="F8FAFC"/>
          <w:lang w:val="en-US" w:eastAsia="zh-CN"/>
        </w:rPr>
      </w:pPr>
      <w:r>
        <w:rPr>
          <w:rFonts w:hint="eastAsia" w:ascii="PingFang SC" w:hAnsi="PingFang SC" w:cs="PingFang SC"/>
          <w:b/>
          <w:bCs/>
          <w:i w:val="0"/>
          <w:caps w:val="0"/>
          <w:color w:val="304265"/>
          <w:spacing w:val="0"/>
          <w:sz w:val="52"/>
          <w:szCs w:val="52"/>
          <w:shd w:val="clear" w:fill="F8FAFC"/>
          <w:lang w:val="en-US" w:eastAsia="zh-CN"/>
        </w:rPr>
        <w:t>关于采购长条餐桌规格要求</w:t>
      </w:r>
    </w:p>
    <w:p>
      <w:pPr>
        <w:jc w:val="both"/>
        <w:rPr>
          <w:rFonts w:ascii="PingFang SC" w:hAnsi="PingFang SC" w:eastAsia="PingFang SC" w:cs="PingFang SC"/>
          <w:b/>
          <w:bCs/>
          <w:i w:val="0"/>
          <w:caps w:val="0"/>
          <w:color w:val="304265"/>
          <w:spacing w:val="0"/>
          <w:sz w:val="52"/>
          <w:szCs w:val="52"/>
          <w:shd w:val="clear" w:fill="F8FAFC"/>
        </w:rPr>
      </w:pPr>
    </w:p>
    <w:p>
      <w:pPr>
        <w:numPr>
          <w:ilvl w:val="0"/>
          <w:numId w:val="1"/>
        </w:numPr>
        <w:jc w:val="left"/>
        <w:rPr>
          <w:rFonts w:hint="default" w:ascii="方正小标宋简体" w:hAnsi="方正小标宋简体" w:eastAsia="方正小标宋简体" w:cs="方正小标宋简体"/>
          <w:b/>
          <w:bCs/>
          <w:i w:val="0"/>
          <w:caps w:val="0"/>
          <w:color w:val="304265"/>
          <w:spacing w:val="0"/>
          <w:sz w:val="28"/>
          <w:szCs w:val="28"/>
          <w:shd w:val="clear" w:fill="F8FAFC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i w:val="0"/>
          <w:caps w:val="0"/>
          <w:color w:val="304265"/>
          <w:spacing w:val="0"/>
          <w:sz w:val="28"/>
          <w:szCs w:val="28"/>
          <w:shd w:val="clear" w:fill="F8FAFC"/>
          <w:lang w:val="en-US" w:eastAsia="zh-CN"/>
        </w:rPr>
        <w:t>规格，长条餐桌 长160cm、宽80cm、高90cm、桌面厚5cm，带一对长条凳。</w:t>
      </w:r>
    </w:p>
    <w:p>
      <w:pPr>
        <w:numPr>
          <w:ilvl w:val="0"/>
          <w:numId w:val="1"/>
        </w:numPr>
        <w:jc w:val="left"/>
        <w:rPr>
          <w:rFonts w:hint="default" w:ascii="方正小标宋简体" w:hAnsi="方正小标宋简体" w:eastAsia="方正小标宋简体" w:cs="方正小标宋简体"/>
          <w:b/>
          <w:bCs/>
          <w:i w:val="0"/>
          <w:caps w:val="0"/>
          <w:color w:val="304265"/>
          <w:spacing w:val="0"/>
          <w:sz w:val="28"/>
          <w:szCs w:val="28"/>
          <w:shd w:val="clear" w:fill="F8FAFC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i w:val="0"/>
          <w:caps w:val="0"/>
          <w:color w:val="304265"/>
          <w:spacing w:val="0"/>
          <w:sz w:val="28"/>
          <w:szCs w:val="28"/>
          <w:shd w:val="clear" w:fill="F8FAFC"/>
          <w:lang w:val="en-US" w:eastAsia="zh-CN"/>
        </w:rPr>
        <w:t>基础材质 ，实木板。</w:t>
      </w:r>
    </w:p>
    <w:p>
      <w:pPr>
        <w:numPr>
          <w:ilvl w:val="0"/>
          <w:numId w:val="1"/>
        </w:numPr>
        <w:jc w:val="left"/>
        <w:rPr>
          <w:rFonts w:hint="default" w:ascii="方正小标宋简体" w:hAnsi="方正小标宋简体" w:eastAsia="方正小标宋简体" w:cs="方正小标宋简体"/>
          <w:b/>
          <w:bCs/>
          <w:i w:val="0"/>
          <w:caps w:val="0"/>
          <w:color w:val="304265"/>
          <w:spacing w:val="0"/>
          <w:sz w:val="28"/>
          <w:szCs w:val="28"/>
          <w:shd w:val="clear" w:fill="F8FAFC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i w:val="0"/>
          <w:caps w:val="0"/>
          <w:color w:val="304265"/>
          <w:spacing w:val="0"/>
          <w:sz w:val="28"/>
          <w:szCs w:val="28"/>
          <w:shd w:val="clear" w:fill="F8FAFC"/>
          <w:lang w:val="en-US" w:eastAsia="zh-CN"/>
        </w:rPr>
        <w:t>形状  长方形。</w:t>
      </w:r>
      <w:bookmarkStart w:id="0" w:name="_GoBack"/>
      <w:bookmarkEnd w:id="0"/>
    </w:p>
    <w:p>
      <w:pPr>
        <w:numPr>
          <w:ilvl w:val="0"/>
          <w:numId w:val="1"/>
        </w:numPr>
        <w:jc w:val="left"/>
        <w:rPr>
          <w:rFonts w:hint="eastAsia" w:ascii="方正小标宋简体" w:hAnsi="方正小标宋简体" w:eastAsia="方正小标宋简体" w:cs="方正小标宋简体"/>
          <w:b/>
          <w:bCs/>
          <w:i w:val="0"/>
          <w:caps w:val="0"/>
          <w:color w:val="304265"/>
          <w:spacing w:val="0"/>
          <w:sz w:val="28"/>
          <w:szCs w:val="28"/>
          <w:shd w:val="clear" w:fill="F8FAFC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i w:val="0"/>
          <w:caps w:val="0"/>
          <w:color w:val="304265"/>
          <w:spacing w:val="0"/>
          <w:sz w:val="28"/>
          <w:szCs w:val="28"/>
          <w:shd w:val="clear" w:fill="F8FAFC"/>
          <w:lang w:val="en-US" w:eastAsia="zh-CN"/>
        </w:rPr>
        <w:t>采购完毕后7日内送货上门《情况特殊可协商》。</w:t>
      </w:r>
    </w:p>
    <w:p>
      <w:pPr>
        <w:numPr>
          <w:ilvl w:val="0"/>
          <w:numId w:val="1"/>
        </w:numPr>
        <w:jc w:val="left"/>
        <w:rPr>
          <w:rFonts w:hint="eastAsia" w:ascii="方正小标宋简体" w:hAnsi="方正小标宋简体" w:eastAsia="方正小标宋简体" w:cs="方正小标宋简体"/>
          <w:b/>
          <w:bCs/>
          <w:i w:val="0"/>
          <w:caps w:val="0"/>
          <w:color w:val="304265"/>
          <w:spacing w:val="0"/>
          <w:sz w:val="28"/>
          <w:szCs w:val="28"/>
          <w:shd w:val="clear" w:fill="F8FAFC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i w:val="0"/>
          <w:caps w:val="0"/>
          <w:color w:val="304265"/>
          <w:spacing w:val="0"/>
          <w:sz w:val="28"/>
          <w:szCs w:val="28"/>
          <w:shd w:val="clear" w:fill="F8FAFC"/>
          <w:lang w:val="en-US" w:eastAsia="zh-CN"/>
        </w:rPr>
        <w:t>实物见下图4张</w:t>
      </w:r>
      <w:r>
        <w:rPr>
          <w:rFonts w:hint="eastAsia" w:ascii="方正小标宋简体" w:hAnsi="方正小标宋简体" w:eastAsia="方正小标宋简体" w:cs="方正小标宋简体"/>
          <w:b/>
          <w:bCs/>
          <w:i w:val="0"/>
          <w:caps w:val="0"/>
          <w:color w:val="304265"/>
          <w:spacing w:val="0"/>
          <w:sz w:val="28"/>
          <w:szCs w:val="28"/>
          <w:shd w:val="clear" w:fill="F8FAFC"/>
          <w:lang w:val="en-US" w:eastAsia="zh-CN"/>
        </w:rPr>
        <w:drawing>
          <wp:inline distT="0" distB="0" distL="114300" distR="114300">
            <wp:extent cx="6181090" cy="4636135"/>
            <wp:effectExtent l="0" t="0" r="10160" b="12065"/>
            <wp:docPr id="5" name="图片 5" descr="IMG20240403160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2024040316054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463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b/>
          <w:bCs/>
          <w:i w:val="0"/>
          <w:caps w:val="0"/>
          <w:color w:val="304265"/>
          <w:spacing w:val="0"/>
          <w:sz w:val="28"/>
          <w:szCs w:val="28"/>
          <w:shd w:val="clear" w:fill="F8FAFC"/>
          <w:lang w:val="en-US" w:eastAsia="zh-CN"/>
        </w:rPr>
        <w:drawing>
          <wp:inline distT="0" distB="0" distL="114300" distR="114300">
            <wp:extent cx="6181090" cy="4636135"/>
            <wp:effectExtent l="0" t="0" r="10160" b="12065"/>
            <wp:docPr id="4" name="图片 4" descr="IMG20240403160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24040316055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463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b/>
          <w:bCs/>
          <w:i w:val="0"/>
          <w:caps w:val="0"/>
          <w:color w:val="304265"/>
          <w:spacing w:val="0"/>
          <w:sz w:val="28"/>
          <w:szCs w:val="28"/>
          <w:shd w:val="clear" w:fill="F8FAFC"/>
          <w:lang w:val="en-US" w:eastAsia="zh-CN"/>
        </w:rPr>
        <w:drawing>
          <wp:inline distT="0" distB="0" distL="114300" distR="114300">
            <wp:extent cx="6181090" cy="4636135"/>
            <wp:effectExtent l="0" t="0" r="10160" b="12065"/>
            <wp:docPr id="3" name="图片 3" descr="IMG20240403160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404031608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463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b/>
          <w:bCs/>
          <w:i w:val="0"/>
          <w:caps w:val="0"/>
          <w:color w:val="304265"/>
          <w:spacing w:val="0"/>
          <w:sz w:val="28"/>
          <w:szCs w:val="28"/>
          <w:shd w:val="clear" w:fill="F8FAFC"/>
          <w:lang w:val="en-US" w:eastAsia="zh-CN"/>
        </w:rPr>
        <w:drawing>
          <wp:inline distT="0" distB="0" distL="114300" distR="114300">
            <wp:extent cx="6181090" cy="4636135"/>
            <wp:effectExtent l="0" t="0" r="10160" b="12065"/>
            <wp:docPr id="2" name="图片 2" descr="IMG2024040316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40403161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463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PingFang SC" w:hAnsi="PingFang SC" w:cs="PingFang SC"/>
          <w:b/>
          <w:bCs/>
          <w:i w:val="0"/>
          <w:caps w:val="0"/>
          <w:color w:val="304265"/>
          <w:spacing w:val="0"/>
          <w:sz w:val="40"/>
          <w:szCs w:val="40"/>
          <w:shd w:val="clear" w:fill="F8FAFC"/>
          <w:lang w:val="en-US" w:eastAsia="zh-CN"/>
        </w:rPr>
      </w:pPr>
    </w:p>
    <w:p>
      <w:pPr>
        <w:jc w:val="center"/>
        <w:rPr>
          <w:b/>
          <w:bCs/>
          <w:vanish/>
          <w:sz w:val="52"/>
          <w:szCs w:val="72"/>
        </w:rPr>
      </w:pPr>
    </w:p>
    <w:sectPr>
      <w:pgSz w:w="11906" w:h="16838"/>
      <w:pgMar w:top="986" w:right="1080" w:bottom="816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4646593-2776-4FB3-8C11-EFDAEAA6A1CA}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  <w:embedRegular r:id="rId2" w:fontKey="{66B798C9-D22E-482D-BEC1-EC446D4D5C3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E44AE0A-0F9A-43C9-948F-20AA5470CB9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2C8B387-35D4-4343-9ECE-A72E4A36A75B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5" w:fontKey="{532387A5-CBF2-4536-B624-059C75F3E1FD}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A4560D84-D95F-4720-A261-D27B64CC26A9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7" w:fontKey="{167E63B8-DD78-465A-8113-D3374B2D430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CA637A"/>
    <w:multiLevelType w:val="singleLevel"/>
    <w:tmpl w:val="30CA637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FiNWZhN2Q4ZDk4ODZmYzRhZGYzNTc3MDAyNmQwMjAifQ=="/>
  </w:docVars>
  <w:rsids>
    <w:rsidRoot w:val="58546E5A"/>
    <w:rsid w:val="06616B6F"/>
    <w:rsid w:val="08C96CD9"/>
    <w:rsid w:val="09FD6EB9"/>
    <w:rsid w:val="0AB37AAA"/>
    <w:rsid w:val="0F19203C"/>
    <w:rsid w:val="15C342FB"/>
    <w:rsid w:val="19E020D4"/>
    <w:rsid w:val="1A1A3838"/>
    <w:rsid w:val="1EBD4792"/>
    <w:rsid w:val="1FED6498"/>
    <w:rsid w:val="2128501C"/>
    <w:rsid w:val="23911ACD"/>
    <w:rsid w:val="26F768B8"/>
    <w:rsid w:val="2920062A"/>
    <w:rsid w:val="2AC60008"/>
    <w:rsid w:val="2AD03A9F"/>
    <w:rsid w:val="2FBA0F8B"/>
    <w:rsid w:val="31807E0A"/>
    <w:rsid w:val="31AE3228"/>
    <w:rsid w:val="3392517F"/>
    <w:rsid w:val="354D1DB2"/>
    <w:rsid w:val="392F0F4E"/>
    <w:rsid w:val="39DD00A9"/>
    <w:rsid w:val="3CA46CA7"/>
    <w:rsid w:val="3CBE5970"/>
    <w:rsid w:val="4194006E"/>
    <w:rsid w:val="4248086C"/>
    <w:rsid w:val="46FE1243"/>
    <w:rsid w:val="47835AC3"/>
    <w:rsid w:val="4A5A5CC1"/>
    <w:rsid w:val="4B8B15F1"/>
    <w:rsid w:val="50BE00F6"/>
    <w:rsid w:val="516A7EFA"/>
    <w:rsid w:val="51700C97"/>
    <w:rsid w:val="53D1600F"/>
    <w:rsid w:val="54F57BFF"/>
    <w:rsid w:val="58546E5A"/>
    <w:rsid w:val="58C05D40"/>
    <w:rsid w:val="58EE4FB5"/>
    <w:rsid w:val="59E7033A"/>
    <w:rsid w:val="5A327E81"/>
    <w:rsid w:val="5A6B0F6B"/>
    <w:rsid w:val="60367925"/>
    <w:rsid w:val="60984D96"/>
    <w:rsid w:val="609F0125"/>
    <w:rsid w:val="626A408F"/>
    <w:rsid w:val="67B2201C"/>
    <w:rsid w:val="6B9B71D6"/>
    <w:rsid w:val="6DAA4B10"/>
    <w:rsid w:val="77420C47"/>
    <w:rsid w:val="779D7E32"/>
    <w:rsid w:val="7DA76DBC"/>
    <w:rsid w:val="7E851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32ae979b472395e2f188c910f1177caf\&#24037;&#31243;&#35810;&#20215;&#35760;&#24405;&#3492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工程询价记录表.docx</Template>
  <Pages>1</Pages>
  <Words>198</Words>
  <Characters>207</Characters>
  <Lines>0</Lines>
  <Paragraphs>0</Paragraphs>
  <TotalTime>12</TotalTime>
  <ScaleCrop>false</ScaleCrop>
  <LinksUpToDate>false</LinksUpToDate>
  <CharactersWithSpaces>220</CharactersWithSpaces>
  <Application>WPS Office_11.8.2.8555_F1E327BC-269C-435d-A152-05C5408002CA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2024-01-30T13:16:00Z</dcterms:created>
  <dc:creator>张冉</dc:creator>
  <cp:lastModifiedBy>Administrator</cp:lastModifiedBy>
  <dcterms:modified xsi:type="dcterms:W3CDTF">2024-04-03T10:25:44Z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2052-11.8.2.8555</vt:lpwstr>
  </property>
  <property fmtid="{D5CDD505-2E9C-101B-9397-08002B2CF9AE}" pid="3" name="ICV">
    <vt:lpwstr>0F4BAE1C341C401FB22C95C38116F167_11</vt:lpwstr>
  </property>
</Properties>
</file>