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jc w:val="center"/>
        <w:rPr>
          <w:b w:val="0"/>
          <w:bCs/>
          <w:sz w:val="30"/>
          <w:szCs w:val="30"/>
          <w:lang w:val="en-US"/>
        </w:rPr>
      </w:pPr>
      <w:bookmarkStart w:id="0" w:name="_Toc459567852"/>
      <w:bookmarkStart w:id="1" w:name="_Toc18117"/>
      <w:bookmarkStart w:id="2" w:name="_Toc392941018"/>
      <w:r>
        <w:rPr>
          <w:rFonts w:hint="eastAsia" w:ascii="黑体" w:hAnsi="黑体" w:eastAsia="黑体" w:cs="黑体"/>
          <w:b w:val="0"/>
          <w:bCs w:val="0"/>
          <w:sz w:val="44"/>
          <w:szCs w:val="44"/>
          <w:lang w:eastAsia="zh-CN"/>
        </w:rPr>
        <w:t>拟投入本项目人员情况汇总表</w:t>
      </w:r>
      <w:bookmarkEnd w:id="0"/>
      <w:bookmarkEnd w:id="1"/>
      <w:bookmarkEnd w:id="2"/>
      <w:r>
        <w:rPr>
          <w:rFonts w:hint="eastAsia" w:ascii="黑体" w:hAnsi="黑体" w:eastAsia="黑体" w:cs="黑体"/>
          <w:b w:val="0"/>
          <w:bCs/>
          <w:sz w:val="44"/>
          <w:szCs w:val="44"/>
          <w:lang w:val="en-US" w:eastAsia="zh-CN"/>
        </w:rPr>
        <w:t>(格式)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center"/>
        <w:rPr>
          <w:b/>
          <w:bCs w:val="0"/>
          <w:sz w:val="24"/>
          <w:szCs w:val="24"/>
          <w:lang w:val="en-US"/>
        </w:rPr>
      </w:pPr>
    </w:p>
    <w:tbl>
      <w:tblPr>
        <w:tblStyle w:val="5"/>
        <w:tblW w:w="928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5"/>
        <w:gridCol w:w="994"/>
        <w:gridCol w:w="994"/>
        <w:gridCol w:w="994"/>
        <w:gridCol w:w="994"/>
        <w:gridCol w:w="994"/>
        <w:gridCol w:w="1234"/>
        <w:gridCol w:w="995"/>
        <w:gridCol w:w="10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99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9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姓名</w:t>
            </w:r>
          </w:p>
        </w:tc>
        <w:tc>
          <w:tcPr>
            <w:tcW w:w="9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拟担任职务</w:t>
            </w:r>
          </w:p>
        </w:tc>
        <w:tc>
          <w:tcPr>
            <w:tcW w:w="9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学历</w:t>
            </w:r>
          </w:p>
        </w:tc>
        <w:tc>
          <w:tcPr>
            <w:tcW w:w="9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职称</w:t>
            </w:r>
          </w:p>
        </w:tc>
        <w:tc>
          <w:tcPr>
            <w:tcW w:w="9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专业</w:t>
            </w:r>
          </w:p>
        </w:tc>
        <w:tc>
          <w:tcPr>
            <w:tcW w:w="22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hAnsi="宋体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执业资格或岗位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（培训）证书</w:t>
            </w:r>
          </w:p>
        </w:tc>
        <w:tc>
          <w:tcPr>
            <w:tcW w:w="109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工程监理（服务）工作年限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99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9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9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9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9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9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Times New Roman" w:cs="Times New Roman"/>
                <w:sz w:val="20"/>
                <w:szCs w:val="20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证书名称及专业</w:t>
            </w: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证书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r>
              <w:rPr>
                <w:rFonts w:hint="eastAsia" w:ascii="Times New Roman" w:hAnsi="宋体" w:eastAsia="宋体" w:cs="宋体"/>
                <w:kern w:val="2"/>
                <w:sz w:val="21"/>
                <w:szCs w:val="21"/>
                <w:lang w:val="en-US" w:eastAsia="zh-CN" w:bidi="ar"/>
              </w:rPr>
              <w:t>编号</w:t>
            </w:r>
          </w:p>
        </w:tc>
        <w:tc>
          <w:tcPr>
            <w:tcW w:w="109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  <w:bookmarkStart w:id="3" w:name="_GoBack"/>
            <w:bookmarkEnd w:id="3"/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2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9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  <w:tc>
          <w:tcPr>
            <w:tcW w:w="10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Cs w:val="21"/>
                <w:lang w:val="en-US"/>
              </w:rPr>
            </w:pPr>
          </w:p>
        </w:tc>
      </w:tr>
    </w:tbl>
    <w:p>
      <w:pPr>
        <w:keepNext w:val="0"/>
        <w:keepLines w:val="0"/>
        <w:widowControl/>
        <w:suppressLineNumbers w:val="0"/>
        <w:ind w:left="-420" w:leftChars="-200" w:firstLine="0" w:firstLineChars="0"/>
        <w:jc w:val="left"/>
        <w:rPr>
          <w:rFonts w:hint="eastAsia" w:ascii="Times New Roman" w:hAnsi="Times New Roman" w:eastAsia="宋体" w:cs="Times New Roman"/>
          <w:b/>
          <w:bCs w:val="0"/>
          <w:kern w:val="2"/>
          <w:sz w:val="21"/>
          <w:szCs w:val="21"/>
          <w:lang w:val="en-US" w:eastAsia="zh-CN" w:bidi="ar"/>
        </w:rPr>
      </w:pPr>
      <w:r>
        <w:rPr>
          <w:rFonts w:hint="eastAsia" w:ascii="Times New Roman" w:hAnsi="Times New Roman" w:eastAsia="宋体" w:cs="Times New Roman"/>
          <w:b/>
          <w:bCs w:val="0"/>
          <w:kern w:val="2"/>
          <w:sz w:val="21"/>
          <w:szCs w:val="21"/>
          <w:lang w:val="en-US" w:eastAsia="zh-CN" w:bidi="ar"/>
        </w:rPr>
        <w:t>备注：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left="-420" w:leftChars="-200" w:firstLine="420" w:firstLineChars="200"/>
        <w:jc w:val="left"/>
        <w:textAlignment w:val="auto"/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</w:pPr>
      <w:r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附项目监理人员的身份证、注册执业资格证书或监理岗位证、职称证等相关证件的原件复印件。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left="-420" w:leftChars="-200" w:firstLine="420" w:firstLineChars="200"/>
        <w:jc w:val="left"/>
        <w:textAlignment w:val="auto"/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</w:pPr>
      <w:r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附项目总监理工程师、专业监理工程师、监理员近</w:t>
      </w:r>
      <w:r>
        <w:rPr>
          <w:rFonts w:hint="eastAsia" w:ascii="Times New Roman" w:hAnsi="Times New Roman" w:cs="Times New Roman"/>
          <w:bCs/>
          <w:kern w:val="2"/>
          <w:sz w:val="21"/>
          <w:szCs w:val="21"/>
          <w:lang w:val="en-US" w:eastAsia="zh-CN" w:bidi="ar"/>
        </w:rPr>
        <w:t>1</w:t>
      </w:r>
      <w:r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个月（</w:t>
      </w:r>
      <w:r>
        <w:rPr>
          <w:rFonts w:hint="default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202</w:t>
      </w:r>
      <w:r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2年</w:t>
      </w:r>
      <w:r>
        <w:rPr>
          <w:rFonts w:hint="eastAsia" w:ascii="Times New Roman" w:hAnsi="Times New Roman" w:cs="Times New Roman"/>
          <w:bCs/>
          <w:kern w:val="2"/>
          <w:sz w:val="21"/>
          <w:szCs w:val="21"/>
          <w:lang w:val="en-US" w:eastAsia="zh-CN" w:bidi="ar"/>
        </w:rPr>
        <w:t>8</w:t>
      </w:r>
      <w:r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月）依法缴纳社会保险证明材料复印件（如项目总监理工程师、专业监理工程师、监理员为已退休未满</w:t>
      </w:r>
      <w:r>
        <w:rPr>
          <w:rFonts w:hint="default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65</w:t>
      </w:r>
      <w:r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岁的项目总监理工程师、专业监理工程师、监理员不用提供社保，但应附退休证明文件的复印件，且项目总监理工程师、专业监理工程师、监理员注册单位与</w:t>
      </w:r>
      <w:r>
        <w:rPr>
          <w:rFonts w:hint="eastAsia" w:ascii="Times New Roman" w:hAnsi="Times New Roman" w:cs="Times New Roman"/>
          <w:bCs/>
          <w:kern w:val="2"/>
          <w:sz w:val="21"/>
          <w:szCs w:val="21"/>
          <w:lang w:val="en-US" w:eastAsia="zh-CN" w:bidi="ar"/>
        </w:rPr>
        <w:t>参选</w:t>
      </w:r>
      <w:r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  <w:t>单位一致）。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left="-420" w:leftChars="-200" w:firstLine="420" w:firstLineChars="200"/>
        <w:jc w:val="left"/>
        <w:textAlignment w:val="auto"/>
        <w:rPr>
          <w:rFonts w:hint="eastAsia" w:ascii="Times New Roman" w:hAnsi="Times New Roman" w:eastAsia="宋体" w:cs="Times New Roman"/>
          <w:bCs/>
          <w:kern w:val="2"/>
          <w:sz w:val="21"/>
          <w:szCs w:val="21"/>
          <w:lang w:val="en-US" w:eastAsia="zh-CN" w:bidi="ar"/>
        </w:rPr>
      </w:pPr>
      <w:r>
        <w:rPr>
          <w:rFonts w:hint="eastAsia" w:ascii="Times New Roman" w:hAnsi="Times New Roman" w:cs="Times New Roman"/>
          <w:bCs/>
          <w:kern w:val="2"/>
          <w:sz w:val="21"/>
          <w:szCs w:val="21"/>
          <w:lang w:val="en-US" w:eastAsia="zh-CN" w:bidi="ar"/>
        </w:rPr>
        <w:t>以上材料复印件须加盖单位公章。</w:t>
      </w:r>
    </w:p>
    <w:sectPr>
      <w:headerReference r:id="rId3" w:type="default"/>
      <w:footerReference r:id="rId4" w:type="default"/>
      <w:pgSz w:w="11906" w:h="16838"/>
      <w:pgMar w:top="851" w:right="1800" w:bottom="1440" w:left="1786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3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D49574B6"/>
    <w:multiLevelType w:val="singleLevel"/>
    <w:tmpl w:val="D49574B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TFlZTllMDMzYjljNWNkZjViYTlhZDEzZjAwZDMzY2QifQ=="/>
  </w:docVars>
  <w:rsids>
    <w:rsidRoot w:val="00E20A58"/>
    <w:rsid w:val="00004074"/>
    <w:rsid w:val="000428C2"/>
    <w:rsid w:val="0004740E"/>
    <w:rsid w:val="00065852"/>
    <w:rsid w:val="00083D9B"/>
    <w:rsid w:val="000B1068"/>
    <w:rsid w:val="000D6267"/>
    <w:rsid w:val="0016072F"/>
    <w:rsid w:val="00176D84"/>
    <w:rsid w:val="001A4C0A"/>
    <w:rsid w:val="001C76DA"/>
    <w:rsid w:val="00217B6E"/>
    <w:rsid w:val="0025331E"/>
    <w:rsid w:val="0027783C"/>
    <w:rsid w:val="002A030C"/>
    <w:rsid w:val="002B3BD2"/>
    <w:rsid w:val="0038561A"/>
    <w:rsid w:val="003C3029"/>
    <w:rsid w:val="003F7BAD"/>
    <w:rsid w:val="00413254"/>
    <w:rsid w:val="00442C45"/>
    <w:rsid w:val="004512F6"/>
    <w:rsid w:val="00476297"/>
    <w:rsid w:val="00486C72"/>
    <w:rsid w:val="004A79EC"/>
    <w:rsid w:val="004D72C6"/>
    <w:rsid w:val="00515960"/>
    <w:rsid w:val="005504C3"/>
    <w:rsid w:val="00567B65"/>
    <w:rsid w:val="005A33DC"/>
    <w:rsid w:val="005D4113"/>
    <w:rsid w:val="005E5C9A"/>
    <w:rsid w:val="006218E2"/>
    <w:rsid w:val="00625AF8"/>
    <w:rsid w:val="00625E9D"/>
    <w:rsid w:val="00634E6F"/>
    <w:rsid w:val="0065506F"/>
    <w:rsid w:val="00667978"/>
    <w:rsid w:val="00685573"/>
    <w:rsid w:val="006B10CE"/>
    <w:rsid w:val="006D2D9E"/>
    <w:rsid w:val="006D3759"/>
    <w:rsid w:val="007146E2"/>
    <w:rsid w:val="007B5C26"/>
    <w:rsid w:val="007B6326"/>
    <w:rsid w:val="007C47B8"/>
    <w:rsid w:val="007F1D73"/>
    <w:rsid w:val="00850D36"/>
    <w:rsid w:val="00897214"/>
    <w:rsid w:val="008B380E"/>
    <w:rsid w:val="008E001D"/>
    <w:rsid w:val="00900E8D"/>
    <w:rsid w:val="00902F2F"/>
    <w:rsid w:val="00952E34"/>
    <w:rsid w:val="009D0028"/>
    <w:rsid w:val="009D2A11"/>
    <w:rsid w:val="00A6069E"/>
    <w:rsid w:val="00A730AF"/>
    <w:rsid w:val="00AB3115"/>
    <w:rsid w:val="00AE5C4F"/>
    <w:rsid w:val="00B04B92"/>
    <w:rsid w:val="00B62B18"/>
    <w:rsid w:val="00BC5ABD"/>
    <w:rsid w:val="00BD4BA6"/>
    <w:rsid w:val="00BE4EAE"/>
    <w:rsid w:val="00BE4F1D"/>
    <w:rsid w:val="00BF1B97"/>
    <w:rsid w:val="00C25BE6"/>
    <w:rsid w:val="00C715E0"/>
    <w:rsid w:val="00C85B0E"/>
    <w:rsid w:val="00CA66E7"/>
    <w:rsid w:val="00CD43DE"/>
    <w:rsid w:val="00D078AD"/>
    <w:rsid w:val="00D20C3A"/>
    <w:rsid w:val="00D55C43"/>
    <w:rsid w:val="00D719F6"/>
    <w:rsid w:val="00DC15EF"/>
    <w:rsid w:val="00DE4BD8"/>
    <w:rsid w:val="00E20A58"/>
    <w:rsid w:val="00EF54AA"/>
    <w:rsid w:val="00F02E55"/>
    <w:rsid w:val="00F75F2B"/>
    <w:rsid w:val="00FD6D1F"/>
    <w:rsid w:val="00FF1208"/>
    <w:rsid w:val="04C55246"/>
    <w:rsid w:val="06D12ADF"/>
    <w:rsid w:val="0DF4478D"/>
    <w:rsid w:val="0F5810D5"/>
    <w:rsid w:val="13432777"/>
    <w:rsid w:val="1A043C23"/>
    <w:rsid w:val="1B3E2CB1"/>
    <w:rsid w:val="23814593"/>
    <w:rsid w:val="24B239CE"/>
    <w:rsid w:val="2EC928D7"/>
    <w:rsid w:val="2F024972"/>
    <w:rsid w:val="32883A66"/>
    <w:rsid w:val="33D57F07"/>
    <w:rsid w:val="374E7BFF"/>
    <w:rsid w:val="377B0468"/>
    <w:rsid w:val="434F5D2D"/>
    <w:rsid w:val="47AD3ACC"/>
    <w:rsid w:val="4B3F49CA"/>
    <w:rsid w:val="4DCB6524"/>
    <w:rsid w:val="510E50BA"/>
    <w:rsid w:val="56517532"/>
    <w:rsid w:val="5DF618FE"/>
    <w:rsid w:val="60A9667F"/>
    <w:rsid w:val="60C234B2"/>
    <w:rsid w:val="61BE3B0F"/>
    <w:rsid w:val="62D60489"/>
    <w:rsid w:val="6C034383"/>
    <w:rsid w:val="6D072E1A"/>
    <w:rsid w:val="72E00989"/>
    <w:rsid w:val="75971685"/>
    <w:rsid w:val="77F81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paragraph" w:styleId="2">
    <w:name w:val="heading 3"/>
    <w:basedOn w:val="1"/>
    <w:next w:val="1"/>
    <w:link w:val="9"/>
    <w:semiHidden/>
    <w:unhideWhenUsed/>
    <w:qFormat/>
    <w:locked/>
    <w:uiPriority w:val="0"/>
    <w:pPr>
      <w:keepNext/>
      <w:keepLines/>
      <w:widowControl w:val="0"/>
      <w:suppressLineNumbers w:val="0"/>
      <w:spacing w:before="0" w:beforeAutospacing="0" w:after="0" w:afterAutospacing="0" w:line="360" w:lineRule="auto"/>
      <w:ind w:left="0" w:right="0"/>
      <w:jc w:val="both"/>
      <w:outlineLvl w:val="2"/>
    </w:pPr>
    <w:rPr>
      <w:rFonts w:hint="default" w:ascii="Times New Roman" w:hAnsi="Times New Roman" w:eastAsia="黑体" w:cs="Times New Roman"/>
      <w:b/>
      <w:kern w:val="2"/>
      <w:sz w:val="21"/>
      <w:szCs w:val="32"/>
      <w:lang w:val="en-US" w:eastAsia="zh-CN" w:bidi="ar"/>
    </w:rPr>
  </w:style>
  <w:style w:type="character" w:default="1" w:styleId="6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eastAsia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Footer Char"/>
    <w:basedOn w:val="6"/>
    <w:link w:val="3"/>
    <w:qFormat/>
    <w:locked/>
    <w:uiPriority w:val="99"/>
    <w:rPr>
      <w:sz w:val="18"/>
      <w:szCs w:val="18"/>
    </w:rPr>
  </w:style>
  <w:style w:type="character" w:customStyle="1" w:styleId="8">
    <w:name w:val="Header Char"/>
    <w:basedOn w:val="6"/>
    <w:link w:val="4"/>
    <w:qFormat/>
    <w:locked/>
    <w:uiPriority w:val="99"/>
    <w:rPr>
      <w:sz w:val="18"/>
      <w:szCs w:val="18"/>
    </w:rPr>
  </w:style>
  <w:style w:type="character" w:customStyle="1" w:styleId="9">
    <w:name w:val="标题 3 字符"/>
    <w:basedOn w:val="6"/>
    <w:link w:val="2"/>
    <w:qFormat/>
    <w:uiPriority w:val="0"/>
    <w:rPr>
      <w:rFonts w:hint="eastAsia" w:ascii="黑体" w:eastAsia="黑体" w:cs="黑体"/>
      <w:b/>
      <w:kern w:val="2"/>
      <w:sz w:val="21"/>
      <w:szCs w:val="32"/>
      <w:lang w:val="en-US" w:eastAsia="zh-CN" w:bidi="ar"/>
    </w:rPr>
  </w:style>
  <w:style w:type="paragraph" w:customStyle="1" w:styleId="10">
    <w:name w:val="Normal_2_0_0"/>
    <w:basedOn w:val="1"/>
    <w:qFormat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2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Company>Microsoft</Company>
  <Pages>7</Pages>
  <Words>1203</Words>
  <Characters>1237</Characters>
  <Lines>0</Lines>
  <Paragraphs>0</Paragraphs>
  <TotalTime>0</TotalTime>
  <ScaleCrop>false</ScaleCrop>
  <LinksUpToDate>false</LinksUpToDate>
  <CharactersWithSpaces>1728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2019-06-10T04:31:00Z</dcterms:created>
  <dc:creator>苏琪</dc:creator>
  <cp:lastModifiedBy>韦肖</cp:lastModifiedBy>
  <cp:lastPrinted>2022-06-16T09:55:00Z</cp:lastPrinted>
  <dcterms:modified xsi:type="dcterms:W3CDTF">2022-09-21T02:13:32Z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E422444EE809460FA8E9B67F5359D7F7</vt:lpwstr>
  </property>
</Properties>
</file>