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pacing w:beforeAutospacing="0" w:afterAutospacing="0"/>
        <w:jc w:val="center"/>
        <w:rPr>
          <w:rFonts w:hint="eastAsia" w:ascii="黑体" w:hAnsi="黑体" w:eastAsia="黑体" w:cs="黑体"/>
          <w:b/>
          <w:kern w:val="0"/>
          <w:sz w:val="28"/>
          <w:szCs w:val="28"/>
          <w:lang w:val="zh-CN" w:eastAsia="zh-CN"/>
        </w:rPr>
      </w:pPr>
      <w:bookmarkStart w:id="0" w:name="OLE_LINK1"/>
      <w:r>
        <w:rPr>
          <w:rFonts w:hint="eastAsia" w:ascii="黑体" w:hAnsi="黑体" w:eastAsia="黑体" w:cs="黑体"/>
          <w:b/>
          <w:kern w:val="0"/>
          <w:sz w:val="28"/>
          <w:szCs w:val="28"/>
          <w:lang w:val="zh-CN" w:eastAsia="zh-CN"/>
        </w:rPr>
        <w:t>海东市平安区乡村振兴医疗发展计划项目--医疗及办公设备购置</w:t>
      </w:r>
    </w:p>
    <w:p>
      <w:pPr>
        <w:pStyle w:val="3"/>
        <w:widowControl/>
        <w:spacing w:beforeAutospacing="0" w:afterAutospacing="0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zh-CN"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/>
        </w:rPr>
        <w:t>中标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zh-CN" w:eastAsia="zh-CN"/>
        </w:rPr>
        <w:t>公示</w:t>
      </w:r>
    </w:p>
    <w:tbl>
      <w:tblPr>
        <w:tblStyle w:val="21"/>
        <w:tblW w:w="10408" w:type="dxa"/>
        <w:tblInd w:w="-6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  <w:gridCol w:w="1897"/>
        <w:gridCol w:w="2425"/>
        <w:gridCol w:w="2032"/>
        <w:gridCol w:w="2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项目名称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zh-CN" w:eastAsia="zh-CN"/>
              </w:rPr>
              <w:t>海东市平安区乡村振兴医疗发展计划项目--医疗及办公设备购置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编号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460" w:lineRule="atLeast"/>
              <w:ind w:leftChars="0" w:right="0" w:rightChars="0"/>
              <w:jc w:val="both"/>
              <w:textAlignment w:val="auto"/>
              <w:outlineLvl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kern w:val="2"/>
                <w:sz w:val="24"/>
                <w:szCs w:val="24"/>
                <w:lang w:val="zh-CN" w:eastAsia="zh-CN" w:bidi="ar-SA"/>
              </w:rPr>
              <w:t>甘肃东方竞磋（货物）2023-014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zh-CN" w:eastAsia="zh-CN" w:bidi="ar-S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zh-CN" w:eastAsia="zh-CN" w:bidi="ar-SA"/>
              </w:rPr>
              <w:t xml:space="preserve">海东市平安区卫生健康局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代理机构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甘肃东方工程咨询有限公司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内容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详见《磋商文件》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方式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竞争性磋商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开标时间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202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年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03</w:t>
            </w: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27</w:t>
            </w: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: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24"/>
                <w:szCs w:val="24"/>
                <w:lang w:val="zh-CN"/>
              </w:rPr>
              <w:t>0（北京时间）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开标地点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青海省西宁市城西区西川南路46号三榆山水文园小区一期6号楼1单元1191室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0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-105" w:leftChars="-50" w:right="-105" w:rightChars="-5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中标情况</w:t>
            </w:r>
          </w:p>
        </w:tc>
        <w:tc>
          <w:tcPr>
            <w:tcW w:w="18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-105" w:leftChars="-50" w:right="-105" w:rightChars="-5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中标供应商名称</w:t>
            </w:r>
          </w:p>
        </w:tc>
        <w:tc>
          <w:tcPr>
            <w:tcW w:w="242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统一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社会信用代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码</w:t>
            </w:r>
          </w:p>
        </w:tc>
        <w:tc>
          <w:tcPr>
            <w:tcW w:w="203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交货期</w:t>
            </w:r>
          </w:p>
        </w:tc>
        <w:tc>
          <w:tcPr>
            <w:tcW w:w="202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中标价（元）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20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-105" w:leftChars="-50" w:right="-105" w:rightChars="-5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8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-105" w:leftChars="-50" w:right="-105" w:rightChars="-5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甘肃鑫迈邦商贸有限公司</w:t>
            </w:r>
          </w:p>
        </w:tc>
        <w:tc>
          <w:tcPr>
            <w:tcW w:w="2425" w:type="dxa"/>
            <w:vAlign w:val="center"/>
          </w:tcPr>
          <w:p>
            <w:pPr>
              <w:pStyle w:val="4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4"/>
                <w:szCs w:val="24"/>
                <w:lang w:val="en-US" w:eastAsia="zh-CN" w:bidi="ar-SA"/>
              </w:rPr>
              <w:t xml:space="preserve">91627100MA733NHA1A </w:t>
            </w:r>
          </w:p>
        </w:tc>
        <w:tc>
          <w:tcPr>
            <w:tcW w:w="203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合同签订后50天</w:t>
            </w:r>
          </w:p>
        </w:tc>
        <w:tc>
          <w:tcPr>
            <w:tcW w:w="202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1192000.00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评审委员会成员名单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-105" w:leftChars="-50" w:right="-105" w:rightChars="-50" w:firstLine="240" w:firstLine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贾守宁（组长）、冯秀娟 、韩海伟（采购人代表）共三人组成。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单位及联系人电话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采购人：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 xml:space="preserve"> 海东市平安区卫生健康局 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联系人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 xml:space="preserve">老师 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联系电话：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0972-8687240 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联系地址：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平安区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</w:trPr>
        <w:tc>
          <w:tcPr>
            <w:tcW w:w="2025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招标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代理机构及联系人电话</w:t>
            </w:r>
          </w:p>
        </w:tc>
        <w:tc>
          <w:tcPr>
            <w:tcW w:w="8383" w:type="dxa"/>
            <w:gridSpan w:val="4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采购代理机构：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甘肃东方工程咨询有限公司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联系人：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马老师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 xml:space="preserve">             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联系电话：0971-8162728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zh-CN"/>
              </w:rPr>
              <w:t>联系地址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青海省西宁市城西区西川南路46号三榆山水文园小区一期6号楼1单元1191室</w:t>
            </w:r>
          </w:p>
        </w:tc>
      </w:tr>
    </w:tbl>
    <w:p>
      <w:pPr>
        <w:spacing w:line="360" w:lineRule="auto"/>
        <w:jc w:val="righ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 xml:space="preserve">        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甘肃东方工程咨询有限公司</w:t>
      </w:r>
    </w:p>
    <w:p>
      <w:pPr>
        <w:spacing w:line="360" w:lineRule="auto"/>
        <w:jc w:val="right"/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 xml:space="preserve"> 202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val="en-US" w:eastAsia="zh-CN"/>
        </w:rPr>
        <w:t>03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>月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</w:rPr>
        <w:t>日</w:t>
      </w:r>
      <w:bookmarkEnd w:id="0"/>
    </w:p>
    <w:p>
      <w:pPr>
        <w:pStyle w:val="9"/>
        <w:jc w:val="right"/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eastAsia="zh-CN"/>
        </w:rPr>
      </w:pPr>
    </w:p>
    <w:p>
      <w:pPr>
        <w:pStyle w:val="10"/>
        <w:rPr>
          <w:rFonts w:hint="eastAsia" w:asciiTheme="minorEastAsia" w:hAnsiTheme="minorEastAsia" w:eastAsiaTheme="minorEastAsia" w:cstheme="minorEastAsia"/>
          <w:color w:val="181717" w:themeColor="background2" w:themeShade="1A"/>
          <w:sz w:val="24"/>
          <w:szCs w:val="24"/>
          <w:lang w:eastAsia="zh-CN"/>
        </w:rPr>
      </w:pPr>
    </w:p>
    <w:p>
      <w:pPr>
        <w:pStyle w:val="12"/>
        <w:rPr>
          <w:rFonts w:hint="eastAsia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6575" cy="7736840"/>
            <wp:effectExtent l="0" t="0" r="3175" b="16510"/>
            <wp:docPr id="1" name="图片 1" descr="02940502b4484bf20b2ed5b0acc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940502b4484bf20b2ed5b0acc26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5305" cy="7539355"/>
            <wp:effectExtent l="0" t="0" r="4445" b="4445"/>
            <wp:docPr id="2" name="图片 2" descr="f1a2f02df0517b5e73b0530de951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a2f02df0517b5e73b0530de951f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22290" cy="7483475"/>
            <wp:effectExtent l="0" t="0" r="16510" b="3175"/>
            <wp:docPr id="3" name="图片 3" descr="21dac48287580417fc16511afa0e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dac48287580417fc16511afa0e2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4670" cy="8148320"/>
            <wp:effectExtent l="0" t="0" r="5080" b="5080"/>
            <wp:docPr id="4" name="图片 4" descr="9dcbf808be25d9ddcb33faba84f3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cbf808be25d9ddcb33faba84f3b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29275" cy="7875270"/>
            <wp:effectExtent l="0" t="0" r="9525" b="11430"/>
            <wp:docPr id="5" name="图片 5" descr="d1f104d919927b54fd64e81126f9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f104d919927b54fd64e81126f9a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bookmarkStart w:id="1" w:name="_GoBack"/>
      <w:r>
        <w:rPr>
          <w:rFonts w:hint="eastAsia"/>
          <w:lang w:eastAsia="zh-CN"/>
        </w:rPr>
        <w:drawing>
          <wp:inline distT="0" distB="0" distL="114300" distR="114300">
            <wp:extent cx="5610225" cy="8251825"/>
            <wp:effectExtent l="0" t="0" r="9525" b="15875"/>
            <wp:docPr id="6" name="图片 6" descr="38d12a3a431211a03f9846b09b6b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d12a3a431211a03f9846b09b6b8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footerReference r:id="rId3" w:type="default"/>
      <w:pgSz w:w="11906" w:h="16838"/>
      <w:pgMar w:top="646" w:right="1519" w:bottom="646" w:left="151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247E1C"/>
    <w:multiLevelType w:val="multilevel"/>
    <w:tmpl w:val="04247E1C"/>
    <w:lvl w:ilvl="0" w:tentative="0">
      <w:start w:val="1"/>
      <w:numFmt w:val="decimal"/>
      <w:lvlText w:val="（%1）"/>
      <w:lvlJc w:val="left"/>
      <w:pPr>
        <w:ind w:left="987" w:hanging="420"/>
      </w:pPr>
      <w:rPr>
        <w:rFonts w:hint="eastAsia"/>
      </w:rPr>
    </w:lvl>
    <w:lvl w:ilvl="1" w:tentative="0">
      <w:start w:val="1"/>
      <w:numFmt w:val="lowerLetter"/>
      <w:pStyle w:val="35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748D16CD"/>
    <w:multiLevelType w:val="multilevel"/>
    <w:tmpl w:val="748D16CD"/>
    <w:lvl w:ilvl="0" w:tentative="0">
      <w:start w:val="1"/>
      <w:numFmt w:val="decimal"/>
      <w:pStyle w:val="36"/>
      <w:lvlText w:val="（%1）"/>
      <w:lvlJc w:val="left"/>
      <w:pPr>
        <w:tabs>
          <w:tab w:val="left" w:pos="1200"/>
        </w:tabs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ZjMyMWU1NmIwNmYxNTI4NmYyOTgyMjg0ZTQ1Y2YifQ=="/>
  </w:docVars>
  <w:rsids>
    <w:rsidRoot w:val="0A8D6735"/>
    <w:rsid w:val="0003430F"/>
    <w:rsid w:val="00082CD9"/>
    <w:rsid w:val="000A6046"/>
    <w:rsid w:val="000F324B"/>
    <w:rsid w:val="001562CE"/>
    <w:rsid w:val="0021277F"/>
    <w:rsid w:val="00217F48"/>
    <w:rsid w:val="00281920"/>
    <w:rsid w:val="002A1C48"/>
    <w:rsid w:val="002B455A"/>
    <w:rsid w:val="0031235C"/>
    <w:rsid w:val="003256A5"/>
    <w:rsid w:val="00392E07"/>
    <w:rsid w:val="00401F3E"/>
    <w:rsid w:val="004D30B2"/>
    <w:rsid w:val="00516866"/>
    <w:rsid w:val="00536D72"/>
    <w:rsid w:val="00593F20"/>
    <w:rsid w:val="005B286E"/>
    <w:rsid w:val="005B5E2B"/>
    <w:rsid w:val="00635A95"/>
    <w:rsid w:val="00657714"/>
    <w:rsid w:val="00676E13"/>
    <w:rsid w:val="00696B01"/>
    <w:rsid w:val="00705B89"/>
    <w:rsid w:val="007A06B3"/>
    <w:rsid w:val="007A41D0"/>
    <w:rsid w:val="0081727A"/>
    <w:rsid w:val="0083382C"/>
    <w:rsid w:val="0087091C"/>
    <w:rsid w:val="00892AD0"/>
    <w:rsid w:val="008A135A"/>
    <w:rsid w:val="008B6C78"/>
    <w:rsid w:val="008C5464"/>
    <w:rsid w:val="00910946"/>
    <w:rsid w:val="009161C3"/>
    <w:rsid w:val="009421F9"/>
    <w:rsid w:val="00961671"/>
    <w:rsid w:val="009A7F8B"/>
    <w:rsid w:val="009E5D47"/>
    <w:rsid w:val="00A421CF"/>
    <w:rsid w:val="00A47D6E"/>
    <w:rsid w:val="00AE2A62"/>
    <w:rsid w:val="00B3134B"/>
    <w:rsid w:val="00B445B4"/>
    <w:rsid w:val="00B45B34"/>
    <w:rsid w:val="00C6189C"/>
    <w:rsid w:val="00CA5E3E"/>
    <w:rsid w:val="00CD3660"/>
    <w:rsid w:val="00D14E9F"/>
    <w:rsid w:val="00D151BF"/>
    <w:rsid w:val="00D34ABE"/>
    <w:rsid w:val="00D51DF9"/>
    <w:rsid w:val="00E85B64"/>
    <w:rsid w:val="00E976EC"/>
    <w:rsid w:val="00F10AD3"/>
    <w:rsid w:val="00F14EC7"/>
    <w:rsid w:val="00F304BF"/>
    <w:rsid w:val="00F774D8"/>
    <w:rsid w:val="00FC7865"/>
    <w:rsid w:val="01371CDB"/>
    <w:rsid w:val="013C246A"/>
    <w:rsid w:val="017A38C2"/>
    <w:rsid w:val="025E5816"/>
    <w:rsid w:val="02A140AE"/>
    <w:rsid w:val="02A437BA"/>
    <w:rsid w:val="02B83B65"/>
    <w:rsid w:val="03577817"/>
    <w:rsid w:val="03821D67"/>
    <w:rsid w:val="043850D0"/>
    <w:rsid w:val="050C4057"/>
    <w:rsid w:val="05832DE3"/>
    <w:rsid w:val="05971CB3"/>
    <w:rsid w:val="059E3877"/>
    <w:rsid w:val="05A84587"/>
    <w:rsid w:val="05C81288"/>
    <w:rsid w:val="05DD7C61"/>
    <w:rsid w:val="064B7391"/>
    <w:rsid w:val="06681D90"/>
    <w:rsid w:val="06704755"/>
    <w:rsid w:val="06791846"/>
    <w:rsid w:val="06A116ED"/>
    <w:rsid w:val="072440CC"/>
    <w:rsid w:val="073A744C"/>
    <w:rsid w:val="0741464C"/>
    <w:rsid w:val="07C37441"/>
    <w:rsid w:val="07FC10F5"/>
    <w:rsid w:val="08470DC9"/>
    <w:rsid w:val="09113C82"/>
    <w:rsid w:val="0953005A"/>
    <w:rsid w:val="0A5E16A3"/>
    <w:rsid w:val="0A8D6735"/>
    <w:rsid w:val="0AAB1DDF"/>
    <w:rsid w:val="0AB2120A"/>
    <w:rsid w:val="0AC968A5"/>
    <w:rsid w:val="0AE25CB0"/>
    <w:rsid w:val="0B041492"/>
    <w:rsid w:val="0B130B70"/>
    <w:rsid w:val="0B670F6C"/>
    <w:rsid w:val="0B7C53BE"/>
    <w:rsid w:val="0BD449EB"/>
    <w:rsid w:val="0BE36304"/>
    <w:rsid w:val="0BE91AA3"/>
    <w:rsid w:val="0C162BFC"/>
    <w:rsid w:val="0CBC37BD"/>
    <w:rsid w:val="0CD12600"/>
    <w:rsid w:val="0D9759A0"/>
    <w:rsid w:val="0DA97373"/>
    <w:rsid w:val="0E1A46F7"/>
    <w:rsid w:val="0E2C14F8"/>
    <w:rsid w:val="0E3F7615"/>
    <w:rsid w:val="0EF264D4"/>
    <w:rsid w:val="0F72204D"/>
    <w:rsid w:val="0FCA3FFB"/>
    <w:rsid w:val="10B3664A"/>
    <w:rsid w:val="10B4579F"/>
    <w:rsid w:val="10F87A30"/>
    <w:rsid w:val="111D1D9E"/>
    <w:rsid w:val="115E3737"/>
    <w:rsid w:val="11E52D6C"/>
    <w:rsid w:val="12965C96"/>
    <w:rsid w:val="12B6286C"/>
    <w:rsid w:val="12C05C0F"/>
    <w:rsid w:val="12CE0D31"/>
    <w:rsid w:val="12F47B49"/>
    <w:rsid w:val="12F63B23"/>
    <w:rsid w:val="12FC5929"/>
    <w:rsid w:val="13701E27"/>
    <w:rsid w:val="13806B2E"/>
    <w:rsid w:val="139D5C58"/>
    <w:rsid w:val="145C30F7"/>
    <w:rsid w:val="146A742C"/>
    <w:rsid w:val="15140A9E"/>
    <w:rsid w:val="15896C24"/>
    <w:rsid w:val="162C53CE"/>
    <w:rsid w:val="162D50FE"/>
    <w:rsid w:val="1631465C"/>
    <w:rsid w:val="16962131"/>
    <w:rsid w:val="176D691C"/>
    <w:rsid w:val="18A52070"/>
    <w:rsid w:val="18B52B0F"/>
    <w:rsid w:val="194859F8"/>
    <w:rsid w:val="19766B1F"/>
    <w:rsid w:val="19A35324"/>
    <w:rsid w:val="1A4544CB"/>
    <w:rsid w:val="1A5C7E8F"/>
    <w:rsid w:val="1B291898"/>
    <w:rsid w:val="1B2A1419"/>
    <w:rsid w:val="1B8F5B2B"/>
    <w:rsid w:val="1B925650"/>
    <w:rsid w:val="1B9F28F9"/>
    <w:rsid w:val="1BB550EC"/>
    <w:rsid w:val="1BC021BE"/>
    <w:rsid w:val="1BE96779"/>
    <w:rsid w:val="1BFA35CA"/>
    <w:rsid w:val="1C265002"/>
    <w:rsid w:val="1C610126"/>
    <w:rsid w:val="1C6D0584"/>
    <w:rsid w:val="1CCB62EF"/>
    <w:rsid w:val="1CEA4E4C"/>
    <w:rsid w:val="1D69528C"/>
    <w:rsid w:val="1D963386"/>
    <w:rsid w:val="1DAF3D6C"/>
    <w:rsid w:val="1DB47DBB"/>
    <w:rsid w:val="1DBC171A"/>
    <w:rsid w:val="1E3B4927"/>
    <w:rsid w:val="1F021910"/>
    <w:rsid w:val="1F666BD8"/>
    <w:rsid w:val="1FDF698A"/>
    <w:rsid w:val="1FF661BC"/>
    <w:rsid w:val="200C77D4"/>
    <w:rsid w:val="209A23CA"/>
    <w:rsid w:val="2113370A"/>
    <w:rsid w:val="216854FA"/>
    <w:rsid w:val="21857CB9"/>
    <w:rsid w:val="21A517D2"/>
    <w:rsid w:val="21BB1DE1"/>
    <w:rsid w:val="21D93F2E"/>
    <w:rsid w:val="21DE339D"/>
    <w:rsid w:val="21E70903"/>
    <w:rsid w:val="220461EB"/>
    <w:rsid w:val="222334A6"/>
    <w:rsid w:val="22B228C9"/>
    <w:rsid w:val="22D71A02"/>
    <w:rsid w:val="230E63B0"/>
    <w:rsid w:val="231F4529"/>
    <w:rsid w:val="23352331"/>
    <w:rsid w:val="234611FA"/>
    <w:rsid w:val="23812232"/>
    <w:rsid w:val="239302BF"/>
    <w:rsid w:val="23EC40C9"/>
    <w:rsid w:val="23FD026A"/>
    <w:rsid w:val="24143F3C"/>
    <w:rsid w:val="24650F3D"/>
    <w:rsid w:val="24AE0964"/>
    <w:rsid w:val="24B2466D"/>
    <w:rsid w:val="25096983"/>
    <w:rsid w:val="250B23CD"/>
    <w:rsid w:val="25364FCC"/>
    <w:rsid w:val="258726BE"/>
    <w:rsid w:val="2606371D"/>
    <w:rsid w:val="266A5A2C"/>
    <w:rsid w:val="26BC7A25"/>
    <w:rsid w:val="270B00D4"/>
    <w:rsid w:val="281869EC"/>
    <w:rsid w:val="285F355E"/>
    <w:rsid w:val="287457A3"/>
    <w:rsid w:val="2934250E"/>
    <w:rsid w:val="2975411E"/>
    <w:rsid w:val="297F02FB"/>
    <w:rsid w:val="29B23AE3"/>
    <w:rsid w:val="2A104310"/>
    <w:rsid w:val="2A166E30"/>
    <w:rsid w:val="2A211D55"/>
    <w:rsid w:val="2A4A31D4"/>
    <w:rsid w:val="2A5052BD"/>
    <w:rsid w:val="2A73664D"/>
    <w:rsid w:val="2A8825DA"/>
    <w:rsid w:val="2AAB0F57"/>
    <w:rsid w:val="2AD005EB"/>
    <w:rsid w:val="2B182E51"/>
    <w:rsid w:val="2B317013"/>
    <w:rsid w:val="2B690615"/>
    <w:rsid w:val="2B7438B1"/>
    <w:rsid w:val="2B9C596C"/>
    <w:rsid w:val="2BC76C50"/>
    <w:rsid w:val="2CD81ED0"/>
    <w:rsid w:val="2CE13D42"/>
    <w:rsid w:val="2DA37F7D"/>
    <w:rsid w:val="2DC35807"/>
    <w:rsid w:val="2DD078BF"/>
    <w:rsid w:val="2E6755B4"/>
    <w:rsid w:val="2EDF5200"/>
    <w:rsid w:val="2F1407FD"/>
    <w:rsid w:val="2FFC30FB"/>
    <w:rsid w:val="304C7A45"/>
    <w:rsid w:val="30B74624"/>
    <w:rsid w:val="30C667D9"/>
    <w:rsid w:val="314D0C15"/>
    <w:rsid w:val="31BD0555"/>
    <w:rsid w:val="31E3752E"/>
    <w:rsid w:val="31F42AB9"/>
    <w:rsid w:val="31FC6C51"/>
    <w:rsid w:val="322B42C5"/>
    <w:rsid w:val="33192E3A"/>
    <w:rsid w:val="332D0523"/>
    <w:rsid w:val="33395DDF"/>
    <w:rsid w:val="333D3C69"/>
    <w:rsid w:val="33641229"/>
    <w:rsid w:val="338C0537"/>
    <w:rsid w:val="34053E69"/>
    <w:rsid w:val="3436559A"/>
    <w:rsid w:val="343A66D2"/>
    <w:rsid w:val="34671556"/>
    <w:rsid w:val="34685220"/>
    <w:rsid w:val="346D5B6A"/>
    <w:rsid w:val="34F43553"/>
    <w:rsid w:val="353E4427"/>
    <w:rsid w:val="35AE2686"/>
    <w:rsid w:val="36987B67"/>
    <w:rsid w:val="36B3674F"/>
    <w:rsid w:val="36D843C2"/>
    <w:rsid w:val="37A252D7"/>
    <w:rsid w:val="382F1B77"/>
    <w:rsid w:val="38A2517F"/>
    <w:rsid w:val="39216078"/>
    <w:rsid w:val="393D7B22"/>
    <w:rsid w:val="395E5A9C"/>
    <w:rsid w:val="39B26DCD"/>
    <w:rsid w:val="3BB72DEC"/>
    <w:rsid w:val="3BE96CC8"/>
    <w:rsid w:val="3C6419F5"/>
    <w:rsid w:val="3CA13E17"/>
    <w:rsid w:val="3CBB635D"/>
    <w:rsid w:val="3CC30ECE"/>
    <w:rsid w:val="3D013284"/>
    <w:rsid w:val="3D1E738B"/>
    <w:rsid w:val="3D481FDF"/>
    <w:rsid w:val="3D5A3F59"/>
    <w:rsid w:val="3D7B54A1"/>
    <w:rsid w:val="3DAD1B0A"/>
    <w:rsid w:val="3E3678EB"/>
    <w:rsid w:val="3E521489"/>
    <w:rsid w:val="3E881995"/>
    <w:rsid w:val="3E9666FC"/>
    <w:rsid w:val="3EFE1D15"/>
    <w:rsid w:val="3F042EFC"/>
    <w:rsid w:val="3F247363"/>
    <w:rsid w:val="3F5C681A"/>
    <w:rsid w:val="3FAA26B9"/>
    <w:rsid w:val="3FAD36DA"/>
    <w:rsid w:val="402661E4"/>
    <w:rsid w:val="40363F4D"/>
    <w:rsid w:val="40BF3F42"/>
    <w:rsid w:val="410302D3"/>
    <w:rsid w:val="410D0402"/>
    <w:rsid w:val="41255FB2"/>
    <w:rsid w:val="419330CA"/>
    <w:rsid w:val="41BF2548"/>
    <w:rsid w:val="42A16998"/>
    <w:rsid w:val="43416893"/>
    <w:rsid w:val="43447CFA"/>
    <w:rsid w:val="436827CD"/>
    <w:rsid w:val="443C5155"/>
    <w:rsid w:val="445E72E4"/>
    <w:rsid w:val="448C6041"/>
    <w:rsid w:val="44932FBB"/>
    <w:rsid w:val="44BF31D2"/>
    <w:rsid w:val="44CC3C86"/>
    <w:rsid w:val="45331E13"/>
    <w:rsid w:val="4551711E"/>
    <w:rsid w:val="4606239E"/>
    <w:rsid w:val="464E5BE5"/>
    <w:rsid w:val="469A223A"/>
    <w:rsid w:val="46D17DEE"/>
    <w:rsid w:val="46DA1B50"/>
    <w:rsid w:val="471F0C72"/>
    <w:rsid w:val="473233C1"/>
    <w:rsid w:val="476F4CA6"/>
    <w:rsid w:val="47830442"/>
    <w:rsid w:val="47944EDA"/>
    <w:rsid w:val="47BF3694"/>
    <w:rsid w:val="47F4020A"/>
    <w:rsid w:val="47FA2FE6"/>
    <w:rsid w:val="480E2A41"/>
    <w:rsid w:val="481D7FA9"/>
    <w:rsid w:val="484A4A39"/>
    <w:rsid w:val="48723054"/>
    <w:rsid w:val="49413837"/>
    <w:rsid w:val="4A321657"/>
    <w:rsid w:val="4A525E27"/>
    <w:rsid w:val="4A673681"/>
    <w:rsid w:val="4A7E3A84"/>
    <w:rsid w:val="4B265887"/>
    <w:rsid w:val="4B6776B0"/>
    <w:rsid w:val="4B703E80"/>
    <w:rsid w:val="4BA46828"/>
    <w:rsid w:val="4C7D53DD"/>
    <w:rsid w:val="4CB254C0"/>
    <w:rsid w:val="4CCE5C39"/>
    <w:rsid w:val="4CD119FF"/>
    <w:rsid w:val="4D1246AB"/>
    <w:rsid w:val="4D8B17E1"/>
    <w:rsid w:val="4E3A4DE0"/>
    <w:rsid w:val="4ED20357"/>
    <w:rsid w:val="4F223563"/>
    <w:rsid w:val="4F245FE4"/>
    <w:rsid w:val="4F715169"/>
    <w:rsid w:val="502A7E40"/>
    <w:rsid w:val="5064585B"/>
    <w:rsid w:val="50A50E5C"/>
    <w:rsid w:val="50A83596"/>
    <w:rsid w:val="50C33067"/>
    <w:rsid w:val="50C41354"/>
    <w:rsid w:val="5171491D"/>
    <w:rsid w:val="5177393F"/>
    <w:rsid w:val="517C0344"/>
    <w:rsid w:val="51B07529"/>
    <w:rsid w:val="52091F7D"/>
    <w:rsid w:val="52810937"/>
    <w:rsid w:val="52B66771"/>
    <w:rsid w:val="52D05D6A"/>
    <w:rsid w:val="52F805E1"/>
    <w:rsid w:val="531A2AB9"/>
    <w:rsid w:val="531F455F"/>
    <w:rsid w:val="53A12E09"/>
    <w:rsid w:val="53A77F66"/>
    <w:rsid w:val="53BF3CEF"/>
    <w:rsid w:val="54F35418"/>
    <w:rsid w:val="5582105E"/>
    <w:rsid w:val="558A57C6"/>
    <w:rsid w:val="55AD23C0"/>
    <w:rsid w:val="55B063A3"/>
    <w:rsid w:val="56175BD8"/>
    <w:rsid w:val="566B441D"/>
    <w:rsid w:val="568B5582"/>
    <w:rsid w:val="56D40A4B"/>
    <w:rsid w:val="56E712E4"/>
    <w:rsid w:val="57073A50"/>
    <w:rsid w:val="582C68B0"/>
    <w:rsid w:val="58A240EB"/>
    <w:rsid w:val="59347D60"/>
    <w:rsid w:val="593756DD"/>
    <w:rsid w:val="5938119C"/>
    <w:rsid w:val="5A3966BC"/>
    <w:rsid w:val="5AA022A8"/>
    <w:rsid w:val="5B240167"/>
    <w:rsid w:val="5B26482F"/>
    <w:rsid w:val="5B3A117B"/>
    <w:rsid w:val="5BC32DE5"/>
    <w:rsid w:val="5BF14657"/>
    <w:rsid w:val="5C141826"/>
    <w:rsid w:val="5C8540BE"/>
    <w:rsid w:val="5C901769"/>
    <w:rsid w:val="5D0B6772"/>
    <w:rsid w:val="5DDD3BFF"/>
    <w:rsid w:val="5E441182"/>
    <w:rsid w:val="5E6074DC"/>
    <w:rsid w:val="5ED95C8E"/>
    <w:rsid w:val="5F076D88"/>
    <w:rsid w:val="5F9A08FA"/>
    <w:rsid w:val="60673F83"/>
    <w:rsid w:val="60837544"/>
    <w:rsid w:val="609E4D28"/>
    <w:rsid w:val="60E92BEA"/>
    <w:rsid w:val="6172104D"/>
    <w:rsid w:val="619B46D0"/>
    <w:rsid w:val="61B36880"/>
    <w:rsid w:val="61C941B1"/>
    <w:rsid w:val="61CB06C3"/>
    <w:rsid w:val="61E433B1"/>
    <w:rsid w:val="620814A3"/>
    <w:rsid w:val="62A964E5"/>
    <w:rsid w:val="632E7C9D"/>
    <w:rsid w:val="63304B00"/>
    <w:rsid w:val="6372336A"/>
    <w:rsid w:val="645338D9"/>
    <w:rsid w:val="64A137DB"/>
    <w:rsid w:val="64AC729E"/>
    <w:rsid w:val="64CA1DC3"/>
    <w:rsid w:val="64DB719D"/>
    <w:rsid w:val="650E71A0"/>
    <w:rsid w:val="651913E1"/>
    <w:rsid w:val="65C53504"/>
    <w:rsid w:val="65C763B3"/>
    <w:rsid w:val="65D27DB5"/>
    <w:rsid w:val="65F77B57"/>
    <w:rsid w:val="660F0201"/>
    <w:rsid w:val="66142ED1"/>
    <w:rsid w:val="66214836"/>
    <w:rsid w:val="664F19A7"/>
    <w:rsid w:val="66B1723C"/>
    <w:rsid w:val="66DA5DA7"/>
    <w:rsid w:val="673A35DA"/>
    <w:rsid w:val="67652901"/>
    <w:rsid w:val="676A017B"/>
    <w:rsid w:val="67DE6D40"/>
    <w:rsid w:val="685515EA"/>
    <w:rsid w:val="68A17146"/>
    <w:rsid w:val="696152CC"/>
    <w:rsid w:val="699A5819"/>
    <w:rsid w:val="69C459CB"/>
    <w:rsid w:val="6A0C16F7"/>
    <w:rsid w:val="6A107439"/>
    <w:rsid w:val="6A3532BD"/>
    <w:rsid w:val="6A712AE4"/>
    <w:rsid w:val="6AE62988"/>
    <w:rsid w:val="6AF53344"/>
    <w:rsid w:val="6B926D07"/>
    <w:rsid w:val="6B9D32E6"/>
    <w:rsid w:val="6BD555F9"/>
    <w:rsid w:val="6BD97AD9"/>
    <w:rsid w:val="6C1A54C7"/>
    <w:rsid w:val="6C2F09F9"/>
    <w:rsid w:val="6C315CE8"/>
    <w:rsid w:val="6C9F780D"/>
    <w:rsid w:val="6CB5251A"/>
    <w:rsid w:val="6CB74A13"/>
    <w:rsid w:val="6CEF0370"/>
    <w:rsid w:val="6CEF3EE8"/>
    <w:rsid w:val="6D535020"/>
    <w:rsid w:val="6D6917D7"/>
    <w:rsid w:val="6D8B763B"/>
    <w:rsid w:val="6DB97A70"/>
    <w:rsid w:val="6DDC0906"/>
    <w:rsid w:val="6E3764A8"/>
    <w:rsid w:val="6E6241B7"/>
    <w:rsid w:val="6E7B5197"/>
    <w:rsid w:val="6E8849CE"/>
    <w:rsid w:val="6E9212EB"/>
    <w:rsid w:val="6E9F4321"/>
    <w:rsid w:val="6EFB0BFE"/>
    <w:rsid w:val="6F351B48"/>
    <w:rsid w:val="6F8B3EFE"/>
    <w:rsid w:val="6F9E21D3"/>
    <w:rsid w:val="70036C6E"/>
    <w:rsid w:val="714A07E6"/>
    <w:rsid w:val="716167CC"/>
    <w:rsid w:val="71F51F0D"/>
    <w:rsid w:val="71F65930"/>
    <w:rsid w:val="72075842"/>
    <w:rsid w:val="723D2D95"/>
    <w:rsid w:val="72A56E1E"/>
    <w:rsid w:val="73495599"/>
    <w:rsid w:val="73523194"/>
    <w:rsid w:val="739D0330"/>
    <w:rsid w:val="739E5AB6"/>
    <w:rsid w:val="73D414D7"/>
    <w:rsid w:val="74257F85"/>
    <w:rsid w:val="74920794"/>
    <w:rsid w:val="74C23A10"/>
    <w:rsid w:val="75412B9C"/>
    <w:rsid w:val="759727BC"/>
    <w:rsid w:val="75EA6D90"/>
    <w:rsid w:val="75ED240A"/>
    <w:rsid w:val="75FD7485"/>
    <w:rsid w:val="76155D0D"/>
    <w:rsid w:val="77072D01"/>
    <w:rsid w:val="775F0FD9"/>
    <w:rsid w:val="778C6A7E"/>
    <w:rsid w:val="77A179DD"/>
    <w:rsid w:val="77B01668"/>
    <w:rsid w:val="77B20125"/>
    <w:rsid w:val="77CF26E1"/>
    <w:rsid w:val="77E13562"/>
    <w:rsid w:val="784604E2"/>
    <w:rsid w:val="789C0816"/>
    <w:rsid w:val="790D7B0F"/>
    <w:rsid w:val="793A1197"/>
    <w:rsid w:val="795D59AB"/>
    <w:rsid w:val="79931C7A"/>
    <w:rsid w:val="799F754F"/>
    <w:rsid w:val="79C12300"/>
    <w:rsid w:val="79DC37AD"/>
    <w:rsid w:val="7A3307C4"/>
    <w:rsid w:val="7AAB122A"/>
    <w:rsid w:val="7AED2F78"/>
    <w:rsid w:val="7B6C74AE"/>
    <w:rsid w:val="7C387FC2"/>
    <w:rsid w:val="7C403F00"/>
    <w:rsid w:val="7C5B62BB"/>
    <w:rsid w:val="7C6855F2"/>
    <w:rsid w:val="7CCE23D5"/>
    <w:rsid w:val="7D081469"/>
    <w:rsid w:val="7D5471E5"/>
    <w:rsid w:val="7DC86B27"/>
    <w:rsid w:val="7E0960DF"/>
    <w:rsid w:val="7E6D159F"/>
    <w:rsid w:val="7EE773D5"/>
    <w:rsid w:val="7F0D1A7C"/>
    <w:rsid w:val="7F9F0C4C"/>
    <w:rsid w:val="7FA47A2F"/>
    <w:rsid w:val="7FAE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snapToGrid w:val="0"/>
      <w:spacing w:line="360" w:lineRule="auto"/>
      <w:jc w:val="center"/>
      <w:outlineLvl w:val="1"/>
    </w:pPr>
    <w:rPr>
      <w:rFonts w:ascii="宋体"/>
      <w:b/>
      <w:sz w:val="28"/>
    </w:rPr>
  </w:style>
  <w:style w:type="paragraph" w:styleId="5">
    <w:name w:val="heading 3"/>
    <w:basedOn w:val="1"/>
    <w:next w:val="1"/>
    <w:unhideWhenUsed/>
    <w:qFormat/>
    <w:uiPriority w:val="9"/>
    <w:pPr>
      <w:jc w:val="left"/>
      <w:outlineLvl w:val="2"/>
    </w:pPr>
    <w:rPr>
      <w:rFonts w:hint="eastAsia" w:ascii="宋体" w:hAnsi="宋体" w:eastAsia="宋体" w:cs="Times New Roman"/>
      <w:sz w:val="24"/>
      <w:szCs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</w:rPr>
  </w:style>
  <w:style w:type="paragraph" w:styleId="6">
    <w:name w:val="table of authorities"/>
    <w:basedOn w:val="1"/>
    <w:next w:val="1"/>
    <w:qFormat/>
    <w:uiPriority w:val="0"/>
    <w:pPr>
      <w:ind w:left="420" w:leftChars="200"/>
    </w:pPr>
  </w:style>
  <w:style w:type="paragraph" w:styleId="7">
    <w:name w:val="Normal Indent"/>
    <w:basedOn w:val="1"/>
    <w:qFormat/>
    <w:uiPriority w:val="0"/>
    <w:pPr>
      <w:ind w:firstLine="420" w:firstLineChars="200"/>
    </w:pPr>
    <w:rPr>
      <w:sz w:val="21"/>
      <w:szCs w:val="24"/>
    </w:rPr>
  </w:style>
  <w:style w:type="paragraph" w:styleId="8">
    <w:name w:val="toa heading"/>
    <w:basedOn w:val="1"/>
    <w:next w:val="1"/>
    <w:qFormat/>
    <w:uiPriority w:val="0"/>
    <w:pPr>
      <w:spacing w:before="120"/>
    </w:pPr>
    <w:rPr>
      <w:rFonts w:ascii="Arial" w:hAnsi="Arial"/>
    </w:rPr>
  </w:style>
  <w:style w:type="paragraph" w:styleId="9">
    <w:name w:val="Body Text"/>
    <w:basedOn w:val="1"/>
    <w:next w:val="10"/>
    <w:qFormat/>
    <w:uiPriority w:val="0"/>
    <w:pPr>
      <w:spacing w:after="120"/>
    </w:pPr>
    <w:rPr>
      <w:rFonts w:eastAsia="楷体_GB2312"/>
      <w:sz w:val="28"/>
      <w:szCs w:val="20"/>
    </w:rPr>
  </w:style>
  <w:style w:type="paragraph" w:customStyle="1" w:styleId="10">
    <w:name w:val="一级条标题"/>
    <w:basedOn w:val="11"/>
    <w:next w:val="12"/>
    <w:qFormat/>
    <w:uiPriority w:val="0"/>
    <w:pPr>
      <w:spacing w:line="240" w:lineRule="auto"/>
      <w:ind w:left="420"/>
      <w:outlineLvl w:val="2"/>
    </w:pPr>
  </w:style>
  <w:style w:type="paragraph" w:customStyle="1" w:styleId="11">
    <w:name w:val="章标题"/>
    <w:next w:val="1"/>
    <w:qFormat/>
    <w:uiPriority w:val="0"/>
    <w:pPr>
      <w:spacing w:line="360" w:lineRule="auto"/>
      <w:jc w:val="both"/>
      <w:outlineLvl w:val="1"/>
    </w:pPr>
    <w:rPr>
      <w:rFonts w:ascii="黑体" w:hAnsi="Times New Roman" w:eastAsia="黑体" w:cs="Times New Roman"/>
      <w:sz w:val="21"/>
      <w:szCs w:val="22"/>
      <w:lang w:val="en-US" w:eastAsia="zh-CN" w:bidi="ar-SA"/>
    </w:rPr>
  </w:style>
  <w:style w:type="paragraph" w:customStyle="1" w:styleId="12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Body Text Indent"/>
    <w:basedOn w:val="1"/>
    <w:qFormat/>
    <w:uiPriority w:val="0"/>
    <w:pPr>
      <w:ind w:firstLine="480"/>
    </w:pPr>
    <w:rPr>
      <w:rFonts w:ascii="宋体" w:hAnsi="宋体"/>
    </w:rPr>
  </w:style>
  <w:style w:type="paragraph" w:styleId="14">
    <w:name w:val="Date"/>
    <w:basedOn w:val="1"/>
    <w:next w:val="1"/>
    <w:link w:val="39"/>
    <w:qFormat/>
    <w:uiPriority w:val="0"/>
    <w:pPr>
      <w:ind w:left="100" w:leftChars="2500"/>
    </w:pPr>
  </w:style>
  <w:style w:type="paragraph" w:styleId="15">
    <w:name w:val="footer"/>
    <w:basedOn w:val="1"/>
    <w:next w:val="1"/>
    <w:link w:val="3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Normal (Web)"/>
    <w:basedOn w:val="1"/>
    <w:qFormat/>
    <w:uiPriority w:val="0"/>
    <w:pPr>
      <w:spacing w:before="75" w:after="75"/>
      <w:jc w:val="left"/>
    </w:pPr>
    <w:rPr>
      <w:kern w:val="0"/>
      <w:sz w:val="24"/>
    </w:rPr>
  </w:style>
  <w:style w:type="paragraph" w:styleId="18">
    <w:name w:val="Title"/>
    <w:basedOn w:val="1"/>
    <w:next w:val="1"/>
    <w:qFormat/>
    <w:uiPriority w:val="10"/>
    <w:pPr>
      <w:spacing w:after="160"/>
      <w:contextualSpacing/>
    </w:pPr>
    <w:rPr>
      <w:rFonts w:asciiTheme="majorHAnsi" w:hAnsiTheme="majorHAnsi" w:eastAsiaTheme="majorEastAsia" w:cstheme="majorBidi"/>
      <w:smallCaps/>
      <w:color w:val="333F50" w:themeColor="text2" w:themeShade="BF"/>
      <w:spacing w:val="5"/>
      <w:sz w:val="72"/>
      <w:szCs w:val="72"/>
      <w:lang w:eastAsia="en-US" w:bidi="en-US"/>
    </w:rPr>
  </w:style>
  <w:style w:type="paragraph" w:styleId="19">
    <w:name w:val="Body Text First Indent"/>
    <w:basedOn w:val="9"/>
    <w:next w:val="1"/>
    <w:qFormat/>
    <w:uiPriority w:val="0"/>
    <w:pPr>
      <w:ind w:firstLine="420" w:firstLineChars="100"/>
    </w:pPr>
  </w:style>
  <w:style w:type="table" w:styleId="21">
    <w:name w:val="Table Grid"/>
    <w:basedOn w:val="2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0"/>
  </w:style>
  <w:style w:type="character" w:styleId="24">
    <w:name w:val="FollowedHyperlink"/>
    <w:basedOn w:val="22"/>
    <w:qFormat/>
    <w:uiPriority w:val="0"/>
    <w:rPr>
      <w:color w:val="3177FD"/>
      <w:u w:val="none"/>
    </w:rPr>
  </w:style>
  <w:style w:type="character" w:styleId="25">
    <w:name w:val="Emphasis"/>
    <w:basedOn w:val="22"/>
    <w:qFormat/>
    <w:uiPriority w:val="0"/>
  </w:style>
  <w:style w:type="character" w:styleId="26">
    <w:name w:val="HTML Definition"/>
    <w:basedOn w:val="22"/>
    <w:qFormat/>
    <w:uiPriority w:val="0"/>
  </w:style>
  <w:style w:type="character" w:styleId="27">
    <w:name w:val="HTML Typewriter"/>
    <w:basedOn w:val="22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HTML Acronym"/>
    <w:basedOn w:val="22"/>
    <w:qFormat/>
    <w:uiPriority w:val="0"/>
  </w:style>
  <w:style w:type="character" w:styleId="29">
    <w:name w:val="HTML Variable"/>
    <w:basedOn w:val="22"/>
    <w:qFormat/>
    <w:uiPriority w:val="0"/>
  </w:style>
  <w:style w:type="character" w:styleId="30">
    <w:name w:val="Hyperlink"/>
    <w:basedOn w:val="22"/>
    <w:qFormat/>
    <w:uiPriority w:val="0"/>
    <w:rPr>
      <w:color w:val="3177FD"/>
      <w:u w:val="none"/>
    </w:rPr>
  </w:style>
  <w:style w:type="character" w:styleId="31">
    <w:name w:val="HTML Code"/>
    <w:basedOn w:val="22"/>
    <w:qFormat/>
    <w:uiPriority w:val="0"/>
    <w:rPr>
      <w:rFonts w:ascii="Consolas" w:hAnsi="Consolas" w:eastAsia="Consolas" w:cs="Consolas"/>
      <w:sz w:val="21"/>
      <w:szCs w:val="21"/>
    </w:rPr>
  </w:style>
  <w:style w:type="character" w:styleId="32">
    <w:name w:val="HTML Cite"/>
    <w:basedOn w:val="22"/>
    <w:qFormat/>
    <w:uiPriority w:val="0"/>
  </w:style>
  <w:style w:type="character" w:styleId="33">
    <w:name w:val="HTML Keyboard"/>
    <w:basedOn w:val="22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styleId="34">
    <w:name w:val="HTML Sample"/>
    <w:basedOn w:val="22"/>
    <w:qFormat/>
    <w:uiPriority w:val="0"/>
    <w:rPr>
      <w:rFonts w:hint="default" w:ascii="Consolas" w:hAnsi="Consolas" w:eastAsia="Consolas" w:cs="Consolas"/>
      <w:sz w:val="21"/>
      <w:szCs w:val="21"/>
    </w:rPr>
  </w:style>
  <w:style w:type="paragraph" w:customStyle="1" w:styleId="35">
    <w:name w:val="引言二级条标题"/>
    <w:basedOn w:val="36"/>
    <w:next w:val="12"/>
    <w:qFormat/>
    <w:uiPriority w:val="99"/>
    <w:pPr>
      <w:numPr>
        <w:ilvl w:val="1"/>
        <w:numId w:val="1"/>
      </w:numPr>
      <w:tabs>
        <w:tab w:val="left" w:pos="360"/>
        <w:tab w:val="left" w:pos="1200"/>
      </w:tabs>
    </w:pPr>
    <w:rPr>
      <w:b w:val="0"/>
    </w:rPr>
  </w:style>
  <w:style w:type="paragraph" w:customStyle="1" w:styleId="36">
    <w:name w:val="引言一级条标题"/>
    <w:basedOn w:val="1"/>
    <w:next w:val="12"/>
    <w:qFormat/>
    <w:uiPriority w:val="0"/>
    <w:pPr>
      <w:widowControl/>
      <w:numPr>
        <w:ilvl w:val="0"/>
        <w:numId w:val="2"/>
      </w:numPr>
    </w:pPr>
    <w:rPr>
      <w:rFonts w:eastAsia="黑体"/>
      <w:b/>
      <w:szCs w:val="20"/>
    </w:rPr>
  </w:style>
  <w:style w:type="character" w:customStyle="1" w:styleId="37">
    <w:name w:val="页眉 字符"/>
    <w:basedOn w:val="22"/>
    <w:link w:val="16"/>
    <w:qFormat/>
    <w:uiPriority w:val="0"/>
    <w:rPr>
      <w:kern w:val="2"/>
      <w:sz w:val="18"/>
      <w:szCs w:val="18"/>
    </w:rPr>
  </w:style>
  <w:style w:type="character" w:customStyle="1" w:styleId="38">
    <w:name w:val="页脚 字符"/>
    <w:basedOn w:val="22"/>
    <w:link w:val="15"/>
    <w:qFormat/>
    <w:uiPriority w:val="99"/>
    <w:rPr>
      <w:kern w:val="2"/>
      <w:sz w:val="18"/>
      <w:szCs w:val="18"/>
    </w:rPr>
  </w:style>
  <w:style w:type="character" w:customStyle="1" w:styleId="39">
    <w:name w:val="日期 字符"/>
    <w:basedOn w:val="22"/>
    <w:link w:val="14"/>
    <w:qFormat/>
    <w:uiPriority w:val="0"/>
    <w:rPr>
      <w:kern w:val="2"/>
      <w:sz w:val="21"/>
      <w:szCs w:val="22"/>
    </w:rPr>
  </w:style>
  <w:style w:type="paragraph" w:styleId="4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1">
    <w:name w:val="ant-select-tree-iconele"/>
    <w:basedOn w:val="22"/>
    <w:qFormat/>
    <w:uiPriority w:val="0"/>
  </w:style>
  <w:style w:type="character" w:customStyle="1" w:styleId="42">
    <w:name w:val="ant-radio+*"/>
    <w:basedOn w:val="22"/>
    <w:qFormat/>
    <w:uiPriority w:val="0"/>
  </w:style>
  <w:style w:type="character" w:customStyle="1" w:styleId="43">
    <w:name w:val="ant-radio+*1"/>
    <w:basedOn w:val="22"/>
    <w:qFormat/>
    <w:uiPriority w:val="0"/>
  </w:style>
  <w:style w:type="character" w:customStyle="1" w:styleId="44">
    <w:name w:val="edui-unclickable"/>
    <w:basedOn w:val="22"/>
    <w:qFormat/>
    <w:uiPriority w:val="0"/>
    <w:rPr>
      <w:color w:val="808080"/>
    </w:rPr>
  </w:style>
  <w:style w:type="character" w:customStyle="1" w:styleId="45">
    <w:name w:val="ant-select-tree-switcher"/>
    <w:basedOn w:val="22"/>
    <w:qFormat/>
    <w:uiPriority w:val="0"/>
  </w:style>
  <w:style w:type="character" w:customStyle="1" w:styleId="46">
    <w:name w:val="edui-clickable"/>
    <w:basedOn w:val="22"/>
    <w:qFormat/>
    <w:uiPriority w:val="0"/>
    <w:rPr>
      <w:color w:val="0000FF"/>
      <w:u w:val="single"/>
    </w:rPr>
  </w:style>
  <w:style w:type="character" w:customStyle="1" w:styleId="47">
    <w:name w:val="ant-input16"/>
    <w:basedOn w:val="22"/>
    <w:qFormat/>
    <w:uiPriority w:val="0"/>
  </w:style>
  <w:style w:type="character" w:customStyle="1" w:styleId="48">
    <w:name w:val="ant-select-tree-checkbox2"/>
    <w:basedOn w:val="22"/>
    <w:qFormat/>
    <w:uiPriority w:val="0"/>
  </w:style>
  <w:style w:type="character" w:customStyle="1" w:styleId="49">
    <w:name w:val="last-child"/>
    <w:basedOn w:val="22"/>
    <w:qFormat/>
    <w:uiPriority w:val="0"/>
  </w:style>
  <w:style w:type="character" w:customStyle="1" w:styleId="50">
    <w:name w:val="ant-input13"/>
    <w:basedOn w:val="22"/>
    <w:qFormat/>
    <w:uiPriority w:val="0"/>
  </w:style>
  <w:style w:type="character" w:customStyle="1" w:styleId="51">
    <w:name w:val="edui-clickable2"/>
    <w:basedOn w:val="22"/>
    <w:qFormat/>
    <w:uiPriority w:val="0"/>
    <w:rPr>
      <w:color w:val="0000FF"/>
      <w:u w:val="single"/>
    </w:rPr>
  </w:style>
  <w:style w:type="character" w:customStyle="1" w:styleId="52">
    <w:name w:val="margin_right20"/>
    <w:basedOn w:val="22"/>
    <w:qFormat/>
    <w:uiPriority w:val="0"/>
  </w:style>
  <w:style w:type="character" w:customStyle="1" w:styleId="53">
    <w:name w:val="before"/>
    <w:basedOn w:val="22"/>
    <w:qFormat/>
    <w:uiPriority w:val="0"/>
    <w:rPr>
      <w:shd w:val="clear" w:fill="E22323"/>
    </w:rPr>
  </w:style>
  <w:style w:type="character" w:customStyle="1" w:styleId="54">
    <w:name w:val="hover3"/>
    <w:basedOn w:val="22"/>
    <w:qFormat/>
    <w:uiPriority w:val="0"/>
    <w:rPr>
      <w:color w:val="0063BA"/>
    </w:rPr>
  </w:style>
  <w:style w:type="character" w:customStyle="1" w:styleId="55">
    <w:name w:val="active6"/>
    <w:basedOn w:val="22"/>
    <w:qFormat/>
    <w:uiPriority w:val="0"/>
    <w:rPr>
      <w:color w:val="FFFFFF"/>
      <w:shd w:val="clear" w:fill="E22323"/>
    </w:rPr>
  </w:style>
  <w:style w:type="character" w:customStyle="1" w:styleId="56">
    <w:name w:val="active5"/>
    <w:basedOn w:val="22"/>
    <w:qFormat/>
    <w:uiPriority w:val="0"/>
    <w:rPr>
      <w:color w:val="FFFFFF"/>
      <w:shd w:val="clear" w:fill="E22323"/>
    </w:rPr>
  </w:style>
  <w:style w:type="character" w:customStyle="1" w:styleId="57">
    <w:name w:val="hover5"/>
    <w:basedOn w:val="22"/>
    <w:qFormat/>
    <w:uiPriority w:val="0"/>
    <w:rPr>
      <w:color w:val="0063BA"/>
    </w:rPr>
  </w:style>
  <w:style w:type="character" w:customStyle="1" w:styleId="58">
    <w:name w:val="margin_right202"/>
    <w:basedOn w:val="22"/>
    <w:qFormat/>
    <w:uiPriority w:val="0"/>
  </w:style>
  <w:style w:type="character" w:customStyle="1" w:styleId="59">
    <w:name w:val="isnow"/>
    <w:basedOn w:val="22"/>
    <w:qFormat/>
    <w:uiPriority w:val="0"/>
    <w:rPr>
      <w:color w:val="FFFFFF"/>
      <w:shd w:val="clear" w:fill="FF6801"/>
    </w:rPr>
  </w:style>
  <w:style w:type="character" w:customStyle="1" w:styleId="60">
    <w:name w:val="dot"/>
    <w:basedOn w:val="22"/>
    <w:qFormat/>
    <w:uiPriority w:val="0"/>
  </w:style>
  <w:style w:type="character" w:customStyle="1" w:styleId="61">
    <w:name w:val="active"/>
    <w:basedOn w:val="22"/>
    <w:qFormat/>
    <w:uiPriority w:val="0"/>
    <w:rPr>
      <w:color w:val="FFFFFF"/>
      <w:shd w:val="clear" w:fill="E2232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5FDF-871F-43CA-B963-D5EC4C7409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微软中国</Company>
  <Pages>4</Pages>
  <Words>417</Words>
  <Characters>497</Characters>
  <Lines>4</Lines>
  <Paragraphs>1</Paragraphs>
  <TotalTime>4</TotalTime>
  <ScaleCrop>false</ScaleCrop>
  <LinksUpToDate>false</LinksUpToDate>
  <CharactersWithSpaces>562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2019-05-15T06:41:00Z</dcterms:created>
  <dc:creator>Administrator</dc:creator>
  <cp:lastModifiedBy> 柳柳</cp:lastModifiedBy>
  <dcterms:modified xsi:type="dcterms:W3CDTF">2023-03-27T08:03:00Z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8750E59A4D004C8CBABAA36C02D33E30</vt:lpwstr>
  </property>
</Properties>
</file>