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85725</wp:posOffset>
            </wp:positionV>
            <wp:extent cx="5269230" cy="7748905"/>
            <wp:effectExtent l="0" t="0" r="7620" b="4445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257800" cy="7070725"/>
            <wp:effectExtent l="0" t="0" r="0" b="15875"/>
            <wp:wrapNone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7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-241935</wp:posOffset>
            </wp:positionV>
            <wp:extent cx="5258435" cy="7512050"/>
            <wp:effectExtent l="0" t="0" r="18415" b="12700"/>
            <wp:wrapNone/>
            <wp:docPr id="4" name="图片 4" descr="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256530" cy="6721475"/>
            <wp:effectExtent l="0" t="0" r="1270" b="3175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706995"/>
            <wp:effectExtent l="0" t="0" r="8890" b="825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F26268"/>
    <w:rsid w:val="6D535020"/>
    <w:rsid w:val="7AF2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2019-01-29T02:16:00Z</dcterms:created>
  <dc:creator>j7609151j7609151</dc:creator>
  <cp:lastModifiedBy>j7609151j7609151</cp:lastModifiedBy>
  <dcterms:modified xsi:type="dcterms:W3CDTF">2019-01-29T02:22:33Z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